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1A39E9" w14:textId="77777777" w:rsidR="003E28C1" w:rsidRDefault="003E28C1" w:rsidP="003E28C1">
      <w:pPr>
        <w:ind w:left="3261"/>
        <w:rPr>
          <w:rFonts w:cs="Arial"/>
          <w:b/>
          <w:sz w:val="68"/>
          <w:szCs w:val="68"/>
        </w:rPr>
      </w:pPr>
    </w:p>
    <w:p w14:paraId="758CC5BA" w14:textId="3E7B2CE3" w:rsidR="003E28C1" w:rsidRPr="00CA382D" w:rsidRDefault="003E28C1" w:rsidP="003E28C1">
      <w:pPr>
        <w:ind w:left="3261"/>
        <w:rPr>
          <w:rFonts w:cs="Arial"/>
          <w:b/>
          <w:color w:val="DE167C"/>
          <w:sz w:val="68"/>
          <w:szCs w:val="68"/>
        </w:rPr>
      </w:pPr>
      <w:r w:rsidRPr="00CA382D">
        <w:rPr>
          <w:rStyle w:val="Heading1Char"/>
          <w:rFonts w:eastAsia="Calibri"/>
          <w:color w:val="DE167C"/>
        </w:rPr>
        <w:t>Model Code of Conduct for Governing/Trust Boards</w:t>
      </w:r>
    </w:p>
    <w:p w14:paraId="348A678F" w14:textId="4BF5AB9E" w:rsidR="003E28C1" w:rsidRDefault="003E28C1" w:rsidP="003E28C1">
      <w:pPr>
        <w:ind w:left="3261"/>
        <w:rPr>
          <w:rFonts w:cs="Arial"/>
          <w:b/>
          <w:sz w:val="68"/>
          <w:szCs w:val="68"/>
        </w:rPr>
      </w:pPr>
    </w:p>
    <w:p w14:paraId="1288DD13" w14:textId="77777777" w:rsidR="0080356C" w:rsidRDefault="0080356C" w:rsidP="0080356C">
      <w:pPr>
        <w:ind w:left="3261" w:right="-35"/>
        <w:rPr>
          <w:rFonts w:cs="Arial"/>
        </w:rPr>
      </w:pPr>
    </w:p>
    <w:p w14:paraId="49FB2A8B" w14:textId="59F07D80" w:rsidR="003E28C1" w:rsidRDefault="003E28C1" w:rsidP="0080356C">
      <w:pPr>
        <w:ind w:left="3261" w:right="-35"/>
        <w:rPr>
          <w:rFonts w:eastAsia="Times New Roman" w:cs="Arial"/>
          <w:color w:val="000000"/>
        </w:rPr>
      </w:pPr>
      <w:r w:rsidRPr="004A1F7F">
        <w:rPr>
          <w:rFonts w:cs="Arial"/>
        </w:rPr>
        <w:t xml:space="preserve">The following Code of Conduct applies to governors </w:t>
      </w:r>
      <w:r>
        <w:rPr>
          <w:rFonts w:cs="Arial"/>
        </w:rPr>
        <w:t>a</w:t>
      </w:r>
      <w:r w:rsidRPr="004A1F7F">
        <w:rPr>
          <w:rFonts w:cs="Arial"/>
        </w:rPr>
        <w:t>t all levels of school</w:t>
      </w:r>
      <w:r>
        <w:rPr>
          <w:rFonts w:cs="Arial"/>
        </w:rPr>
        <w:t>/academy</w:t>
      </w:r>
      <w:r w:rsidRPr="004A1F7F">
        <w:rPr>
          <w:rFonts w:cs="Arial"/>
        </w:rPr>
        <w:t xml:space="preserve"> governance and promotes</w:t>
      </w:r>
      <w:r w:rsidRPr="004A1F7F">
        <w:rPr>
          <w:rFonts w:cs="Arial"/>
          <w:b/>
        </w:rPr>
        <w:t xml:space="preserve"> </w:t>
      </w:r>
      <w:r w:rsidRPr="004A1F7F">
        <w:rPr>
          <w:rFonts w:cs="Arial"/>
        </w:rPr>
        <w:t>effective working practices that are mutually supportive and respectful of roles &amp; responsibilities</w:t>
      </w:r>
      <w:r>
        <w:rPr>
          <w:rFonts w:cs="Arial"/>
        </w:rPr>
        <w:t>.</w:t>
      </w:r>
    </w:p>
    <w:p w14:paraId="439C004C" w14:textId="77777777" w:rsidR="003E28C1" w:rsidRDefault="003E28C1" w:rsidP="003E28C1">
      <w:pPr>
        <w:ind w:right="-35"/>
        <w:rPr>
          <w:rFonts w:eastAsia="Times New Roman" w:cs="Arial"/>
          <w:color w:val="000000"/>
        </w:rPr>
      </w:pPr>
    </w:p>
    <w:p w14:paraId="2B760013" w14:textId="52C4295E" w:rsidR="003E28C1" w:rsidRDefault="003E28C1" w:rsidP="003E28C1">
      <w:pPr>
        <w:ind w:left="3261"/>
        <w:rPr>
          <w:rFonts w:cs="Arial"/>
          <w:bCs/>
        </w:rPr>
      </w:pPr>
      <w:r w:rsidRPr="004A1F7F">
        <w:rPr>
          <w:rFonts w:eastAsia="Times New Roman" w:cs="Arial"/>
          <w:color w:val="000000"/>
        </w:rPr>
        <w:t xml:space="preserve">The term </w:t>
      </w:r>
      <w:r w:rsidRPr="004A1F7F">
        <w:rPr>
          <w:rFonts w:eastAsia="Times New Roman" w:cs="Arial"/>
          <w:i/>
          <w:color w:val="000000"/>
        </w:rPr>
        <w:t>governor</w:t>
      </w:r>
      <w:r w:rsidRPr="004A1F7F">
        <w:rPr>
          <w:rFonts w:eastAsia="Times New Roman" w:cs="Arial"/>
          <w:color w:val="000000"/>
        </w:rPr>
        <w:t xml:space="preserve"> in this document refers to all those who govern in maintained schools and academies.</w:t>
      </w:r>
    </w:p>
    <w:p w14:paraId="41903E29" w14:textId="77777777" w:rsidR="0080356C" w:rsidRDefault="0080356C" w:rsidP="003E28C1">
      <w:pPr>
        <w:ind w:left="3261"/>
        <w:rPr>
          <w:rFonts w:cs="Arial"/>
          <w:bCs/>
        </w:rPr>
      </w:pPr>
    </w:p>
    <w:p w14:paraId="2A839687" w14:textId="1FFE13EE" w:rsidR="003E28C1" w:rsidRDefault="003E28C1" w:rsidP="003E28C1">
      <w:pPr>
        <w:ind w:left="3261"/>
        <w:rPr>
          <w:rFonts w:cs="Arial"/>
          <w:b/>
          <w:sz w:val="48"/>
          <w:szCs w:val="48"/>
        </w:rPr>
      </w:pPr>
      <w:r w:rsidRPr="00F42CDF">
        <w:rPr>
          <w:rFonts w:cs="Arial"/>
          <w:bCs/>
        </w:rPr>
        <w:t>Birmingham City Council (BCC) commends this model code of conduct for adoption by maintained school and academy Governing/Trust Boards</w:t>
      </w:r>
      <w:r w:rsidR="00311943">
        <w:rPr>
          <w:rFonts w:cs="Arial"/>
          <w:bCs/>
        </w:rPr>
        <w:t>.</w:t>
      </w:r>
    </w:p>
    <w:p w14:paraId="15328FF6" w14:textId="55AD6F61" w:rsidR="003E28C1" w:rsidRDefault="003E28C1" w:rsidP="003E28C1">
      <w:pPr>
        <w:ind w:left="3261"/>
        <w:rPr>
          <w:rFonts w:cs="Arial"/>
          <w:b/>
          <w:sz w:val="48"/>
          <w:szCs w:val="48"/>
        </w:rPr>
      </w:pPr>
    </w:p>
    <w:p w14:paraId="7996B6D3" w14:textId="77777777" w:rsidR="0080356C" w:rsidRDefault="0080356C" w:rsidP="003E28C1">
      <w:pPr>
        <w:ind w:left="3261"/>
        <w:rPr>
          <w:rFonts w:cs="Arial"/>
          <w:b/>
          <w:sz w:val="48"/>
          <w:szCs w:val="48"/>
        </w:rPr>
      </w:pPr>
    </w:p>
    <w:p w14:paraId="1C5E33A8" w14:textId="38CF2C4C" w:rsidR="003E28C1" w:rsidRDefault="003E28C1" w:rsidP="003E28C1">
      <w:pPr>
        <w:pStyle w:val="BodyText2"/>
        <w:spacing w:after="0" w:line="240" w:lineRule="auto"/>
        <w:ind w:left="2541" w:right="-35" w:firstLine="720"/>
        <w:rPr>
          <w:rFonts w:ascii="Arial" w:hAnsi="Arial" w:cs="Arial"/>
          <w:b/>
          <w:bCs/>
          <w:sz w:val="24"/>
          <w:szCs w:val="24"/>
        </w:rPr>
      </w:pPr>
      <w:r w:rsidRPr="00DB02E9">
        <w:rPr>
          <w:rFonts w:ascii="Arial" w:hAnsi="Arial" w:cs="Arial"/>
          <w:sz w:val="24"/>
          <w:szCs w:val="24"/>
        </w:rPr>
        <w:t>For clarification or querie</w:t>
      </w:r>
      <w:r w:rsidR="0080356C">
        <w:rPr>
          <w:rFonts w:ascii="Arial" w:hAnsi="Arial" w:cs="Arial"/>
          <w:sz w:val="24"/>
          <w:szCs w:val="24"/>
        </w:rPr>
        <w:t>s</w:t>
      </w:r>
      <w:r w:rsidRPr="00DB02E9">
        <w:rPr>
          <w:rFonts w:ascii="Arial" w:hAnsi="Arial" w:cs="Arial"/>
          <w:sz w:val="24"/>
          <w:szCs w:val="24"/>
        </w:rPr>
        <w:t xml:space="preserve"> contact</w:t>
      </w:r>
      <w:r w:rsidRPr="004A1F7F">
        <w:rPr>
          <w:rFonts w:ascii="Arial" w:hAnsi="Arial" w:cs="Arial"/>
          <w:b/>
          <w:bCs/>
          <w:sz w:val="24"/>
          <w:szCs w:val="24"/>
        </w:rPr>
        <w:t xml:space="preserve">: </w:t>
      </w:r>
    </w:p>
    <w:p w14:paraId="4FC99ED1" w14:textId="7618D3E3" w:rsidR="003E28C1" w:rsidRDefault="00471881" w:rsidP="003E28C1">
      <w:pPr>
        <w:ind w:left="3261"/>
        <w:rPr>
          <w:rStyle w:val="Hyperlink"/>
          <w:rFonts w:cs="Arial"/>
        </w:rPr>
      </w:pPr>
      <w:hyperlink r:id="rId10" w:history="1">
        <w:r w:rsidR="003E28C1" w:rsidRPr="00DB02E9">
          <w:rPr>
            <w:rStyle w:val="Hyperlink"/>
            <w:rFonts w:cs="Arial"/>
          </w:rPr>
          <w:t>governors@birmingham.gov.uk</w:t>
        </w:r>
      </w:hyperlink>
      <w:r w:rsidR="003E28C1">
        <w:rPr>
          <w:rFonts w:cs="Arial"/>
        </w:rPr>
        <w:t xml:space="preserve"> or </w:t>
      </w:r>
      <w:hyperlink r:id="rId11" w:history="1">
        <w:r w:rsidR="003E28C1" w:rsidRPr="00D63A29">
          <w:rPr>
            <w:rStyle w:val="Hyperlink"/>
            <w:rFonts w:cs="Arial"/>
          </w:rPr>
          <w:t>governanceoversight@birmingham.gov.uk</w:t>
        </w:r>
      </w:hyperlink>
    </w:p>
    <w:p w14:paraId="31859E8E" w14:textId="2795EF28" w:rsidR="003E28C1" w:rsidRDefault="003E28C1" w:rsidP="003E28C1">
      <w:pPr>
        <w:ind w:left="3261"/>
        <w:rPr>
          <w:rFonts w:cs="Arial"/>
          <w:b/>
          <w:sz w:val="48"/>
          <w:szCs w:val="48"/>
        </w:rPr>
      </w:pPr>
    </w:p>
    <w:p w14:paraId="3E048F6C" w14:textId="77777777" w:rsidR="0080356C" w:rsidRPr="00B92050" w:rsidRDefault="0080356C" w:rsidP="003E28C1">
      <w:pPr>
        <w:ind w:left="3261"/>
        <w:rPr>
          <w:rFonts w:cs="Arial"/>
          <w:b/>
          <w:sz w:val="48"/>
          <w:szCs w:val="48"/>
        </w:rPr>
      </w:pPr>
    </w:p>
    <w:p w14:paraId="04DE9896" w14:textId="2B9F1339" w:rsidR="003E28C1" w:rsidRPr="006C5BF8" w:rsidRDefault="003E28C1" w:rsidP="003E28C1">
      <w:pPr>
        <w:ind w:left="3261"/>
      </w:pPr>
      <w:r>
        <w:rPr>
          <w:rFonts w:cs="Arial"/>
          <w:sz w:val="28"/>
          <w:szCs w:val="28"/>
        </w:rPr>
        <w:t>September 2023</w:t>
      </w:r>
    </w:p>
    <w:p w14:paraId="39634516" w14:textId="354A64F4" w:rsidR="00E03C08" w:rsidRPr="00CF300F" w:rsidRDefault="003E28C1" w:rsidP="00CF300F">
      <w:pPr>
        <w:pStyle w:val="Heading1"/>
        <w:rPr>
          <w:rFonts w:cs="Arial"/>
          <w:sz w:val="32"/>
          <w:szCs w:val="32"/>
        </w:rPr>
      </w:pPr>
      <w:r>
        <w:rPr>
          <w:rFonts w:cs="Arial"/>
          <w:sz w:val="32"/>
          <w:szCs w:val="32"/>
        </w:rPr>
        <w:br w:type="page"/>
      </w:r>
      <w:r w:rsidR="00CF300F" w:rsidRPr="00CF300F">
        <w:rPr>
          <w:sz w:val="32"/>
          <w:szCs w:val="32"/>
        </w:rPr>
        <w:lastRenderedPageBreak/>
        <w:t>Code of Conduct for ………</w:t>
      </w:r>
      <w:r w:rsidR="00CF300F">
        <w:t xml:space="preserve"> </w:t>
      </w:r>
      <w:r w:rsidR="00CF300F" w:rsidRPr="00CF300F">
        <w:rPr>
          <w:color w:val="C00000"/>
          <w:sz w:val="28"/>
          <w:szCs w:val="10"/>
        </w:rPr>
        <w:t>(</w:t>
      </w:r>
      <w:r w:rsidRPr="00CF300F">
        <w:rPr>
          <w:color w:val="C00000"/>
          <w:sz w:val="28"/>
          <w:szCs w:val="10"/>
        </w:rPr>
        <w:t>insert name of school governing board/academy trust board/local academy committee)</w:t>
      </w:r>
    </w:p>
    <w:p w14:paraId="7615F06C" w14:textId="77777777" w:rsidR="003E28C1" w:rsidRPr="00F42CDF" w:rsidRDefault="003E28C1" w:rsidP="00E03C08">
      <w:pPr>
        <w:rPr>
          <w:rFonts w:cs="Arial"/>
          <w:b/>
          <w:bCs/>
          <w:sz w:val="32"/>
          <w:szCs w:val="32"/>
        </w:rPr>
      </w:pPr>
    </w:p>
    <w:p w14:paraId="55F81D93" w14:textId="77777777" w:rsidR="00E03C08" w:rsidRPr="00CF300F" w:rsidRDefault="00E03C08" w:rsidP="00CF300F">
      <w:pPr>
        <w:pStyle w:val="Heading2"/>
        <w:rPr>
          <w:sz w:val="28"/>
          <w:szCs w:val="28"/>
        </w:rPr>
      </w:pPr>
      <w:r w:rsidRPr="00CF300F">
        <w:rPr>
          <w:sz w:val="28"/>
          <w:szCs w:val="28"/>
        </w:rPr>
        <w:t>Standards of Conduct, Behaviour and Practice</w:t>
      </w:r>
    </w:p>
    <w:p w14:paraId="2A938392" w14:textId="77777777" w:rsidR="00E03C08" w:rsidRDefault="00E03C08" w:rsidP="00E03C08">
      <w:pPr>
        <w:rPr>
          <w:rFonts w:cs="Arial"/>
        </w:rPr>
      </w:pPr>
    </w:p>
    <w:p w14:paraId="782B327B" w14:textId="77777777" w:rsidR="00E03C08" w:rsidRDefault="00E03C08" w:rsidP="00E03C08">
      <w:pPr>
        <w:pStyle w:val="Default"/>
        <w:ind w:right="-35"/>
      </w:pPr>
      <w:r>
        <w:t>G</w:t>
      </w:r>
      <w:r w:rsidRPr="004A1F7F">
        <w:t xml:space="preserve">overnors make an invaluable contribution to the lives of our children. Being a governor involves significant amounts of time and energy. </w:t>
      </w:r>
      <w:r>
        <w:t>Therefore, a</w:t>
      </w:r>
      <w:r w:rsidRPr="004A1F7F">
        <w:t xml:space="preserve">s individual governors of </w:t>
      </w:r>
      <w:r w:rsidRPr="002B5555">
        <w:rPr>
          <w:color w:val="AC0000"/>
        </w:rPr>
        <w:t>(Name of School/Academy Governing</w:t>
      </w:r>
      <w:r>
        <w:rPr>
          <w:color w:val="AC0000"/>
        </w:rPr>
        <w:t>/Trust</w:t>
      </w:r>
      <w:r w:rsidRPr="002B5555">
        <w:rPr>
          <w:color w:val="AC0000"/>
        </w:rPr>
        <w:t xml:space="preserve"> Board)</w:t>
      </w:r>
      <w:r w:rsidRPr="004A1F7F">
        <w:t xml:space="preserve"> we will play our part in setting an ethos of professionalism and high expectations of the governor</w:t>
      </w:r>
      <w:r>
        <w:t>/trustee</w:t>
      </w:r>
      <w:r w:rsidRPr="004A1F7F">
        <w:t xml:space="preserve"> role. </w:t>
      </w:r>
    </w:p>
    <w:p w14:paraId="2C3C8C99" w14:textId="77777777" w:rsidR="00E03C08" w:rsidRDefault="00E03C08" w:rsidP="00E03C08">
      <w:pPr>
        <w:pStyle w:val="Default"/>
        <w:ind w:right="-35"/>
      </w:pPr>
    </w:p>
    <w:p w14:paraId="29EAA36C" w14:textId="05C12182" w:rsidR="00E03C08" w:rsidRDefault="00E03C08" w:rsidP="00E03C08">
      <w:pPr>
        <w:pStyle w:val="Default"/>
        <w:ind w:right="-35"/>
        <w:rPr>
          <w:b/>
          <w:bCs/>
          <w:sz w:val="28"/>
          <w:szCs w:val="28"/>
        </w:rPr>
      </w:pPr>
      <w:r w:rsidRPr="00DD68A4">
        <w:rPr>
          <w:b/>
          <w:bCs/>
          <w:sz w:val="28"/>
          <w:szCs w:val="28"/>
        </w:rPr>
        <w:t>We will:</w:t>
      </w:r>
    </w:p>
    <w:p w14:paraId="5D2F2542" w14:textId="77777777" w:rsidR="00462CCA" w:rsidRPr="00DD68A4" w:rsidRDefault="00462CCA" w:rsidP="00E03C08">
      <w:pPr>
        <w:pStyle w:val="Default"/>
        <w:ind w:right="-35"/>
        <w:rPr>
          <w:b/>
          <w:bCs/>
          <w:sz w:val="28"/>
          <w:szCs w:val="28"/>
        </w:rPr>
      </w:pPr>
    </w:p>
    <w:p w14:paraId="034998AD" w14:textId="3AA441D3" w:rsidR="00E03C08" w:rsidRPr="00462CCA" w:rsidRDefault="000F50F2" w:rsidP="000F50F2">
      <w:pPr>
        <w:pStyle w:val="Default"/>
        <w:tabs>
          <w:tab w:val="left" w:pos="567"/>
        </w:tabs>
        <w:ind w:right="-35"/>
        <w:rPr>
          <w:b/>
          <w:sz w:val="27"/>
          <w:szCs w:val="27"/>
        </w:rPr>
      </w:pPr>
      <w:r w:rsidRPr="00462CCA">
        <w:rPr>
          <w:b/>
          <w:sz w:val="27"/>
          <w:szCs w:val="27"/>
        </w:rPr>
        <w:t>1)</w:t>
      </w:r>
      <w:r w:rsidRPr="00462CCA">
        <w:rPr>
          <w:b/>
          <w:sz w:val="27"/>
          <w:szCs w:val="27"/>
        </w:rPr>
        <w:tab/>
      </w:r>
      <w:r w:rsidR="00E03C08" w:rsidRPr="00462CCA">
        <w:rPr>
          <w:b/>
          <w:sz w:val="27"/>
          <w:szCs w:val="27"/>
        </w:rPr>
        <w:t xml:space="preserve">Conduct the Governing/Trust Board’s business in compliance </w:t>
      </w:r>
      <w:r w:rsidRPr="00462CCA">
        <w:rPr>
          <w:b/>
          <w:sz w:val="27"/>
          <w:szCs w:val="27"/>
        </w:rPr>
        <w:tab/>
      </w:r>
      <w:r w:rsidR="00E03C08" w:rsidRPr="00462CCA">
        <w:rPr>
          <w:b/>
          <w:sz w:val="27"/>
          <w:szCs w:val="27"/>
        </w:rPr>
        <w:t>with governance legislation</w:t>
      </w:r>
      <w:r w:rsidR="009E1B6D">
        <w:rPr>
          <w:b/>
          <w:sz w:val="27"/>
          <w:szCs w:val="27"/>
        </w:rPr>
        <w:t>:</w:t>
      </w:r>
    </w:p>
    <w:p w14:paraId="3972CCB6" w14:textId="77777777" w:rsidR="00E03C08" w:rsidRDefault="00E03C08" w:rsidP="00E03C08">
      <w:pPr>
        <w:pStyle w:val="Default"/>
        <w:ind w:right="-35"/>
        <w:rPr>
          <w:b/>
        </w:rPr>
      </w:pPr>
    </w:p>
    <w:p w14:paraId="04242DE0" w14:textId="75C3F4E4" w:rsidR="00E03C08" w:rsidRDefault="00E03C08" w:rsidP="00E03C08">
      <w:pPr>
        <w:pStyle w:val="Default"/>
        <w:ind w:right="-35"/>
      </w:pPr>
      <w:r>
        <w:t xml:space="preserve">We will fulfil our duties in line with the </w:t>
      </w:r>
      <w:hyperlink r:id="rId12" w:history="1">
        <w:r w:rsidRPr="004A1F7F">
          <w:rPr>
            <w:rStyle w:val="Hyperlink"/>
          </w:rPr>
          <w:t>Governance Handbook</w:t>
        </w:r>
      </w:hyperlink>
      <w:r>
        <w:rPr>
          <w:rStyle w:val="Hyperlink"/>
        </w:rPr>
        <w:t>/Academy Trust Handbook,</w:t>
      </w:r>
      <w:r w:rsidRPr="00F42CDF">
        <w:rPr>
          <w:rStyle w:val="Hyperlink"/>
          <w:color w:val="auto"/>
          <w:u w:val="none"/>
        </w:rPr>
        <w:t xml:space="preserve"> other relevant Department for Education</w:t>
      </w:r>
      <w:r w:rsidR="009F730E">
        <w:rPr>
          <w:rStyle w:val="Hyperlink"/>
          <w:color w:val="auto"/>
          <w:u w:val="none"/>
        </w:rPr>
        <w:t xml:space="preserve"> (DfE)</w:t>
      </w:r>
      <w:r w:rsidRPr="00F42CDF">
        <w:rPr>
          <w:rStyle w:val="Hyperlink"/>
          <w:color w:val="auto"/>
          <w:u w:val="none"/>
        </w:rPr>
        <w:t xml:space="preserve"> guidance and have due regard for best practice</w:t>
      </w:r>
      <w:r w:rsidRPr="00F42CDF">
        <w:rPr>
          <w:rStyle w:val="Hyperlink"/>
          <w:u w:val="none"/>
        </w:rPr>
        <w:t xml:space="preserve">. </w:t>
      </w:r>
      <w:r w:rsidRPr="004A1F7F">
        <w:t xml:space="preserve"> </w:t>
      </w:r>
    </w:p>
    <w:p w14:paraId="7B00A6FD" w14:textId="77777777" w:rsidR="00E03C08" w:rsidRDefault="00E03C08" w:rsidP="00E03C08">
      <w:pPr>
        <w:pStyle w:val="Default"/>
        <w:ind w:right="-35"/>
      </w:pPr>
    </w:p>
    <w:p w14:paraId="63133616" w14:textId="1205CCF8" w:rsidR="00E03C08" w:rsidRDefault="00E03C08" w:rsidP="00E03C08">
      <w:pPr>
        <w:pStyle w:val="Default"/>
        <w:ind w:right="-35"/>
      </w:pPr>
      <w:r w:rsidRPr="004A1F7F">
        <w:t xml:space="preserve">In addition, governors should comply with the DfE </w:t>
      </w:r>
      <w:hyperlink r:id="rId13" w:history="1">
        <w:r w:rsidRPr="004A1F7F">
          <w:rPr>
            <w:rStyle w:val="Hyperlink"/>
          </w:rPr>
          <w:t>Competency Framework for Governance</w:t>
        </w:r>
      </w:hyperlink>
      <w:r w:rsidRPr="004A1F7F">
        <w:t>, which expects all those involved in governance to be</w:t>
      </w:r>
      <w:r>
        <w:t xml:space="preserve"> c</w:t>
      </w:r>
      <w:r w:rsidRPr="00761ACE">
        <w:t xml:space="preserve">ommitted, </w:t>
      </w:r>
      <w:r>
        <w:t>c</w:t>
      </w:r>
      <w:r w:rsidRPr="00761ACE">
        <w:t xml:space="preserve">onfident, </w:t>
      </w:r>
      <w:r>
        <w:t>c</w:t>
      </w:r>
      <w:r w:rsidRPr="00761ACE">
        <w:t xml:space="preserve">urious, </w:t>
      </w:r>
      <w:r>
        <w:t>c</w:t>
      </w:r>
      <w:r w:rsidRPr="00761ACE">
        <w:t xml:space="preserve">hallenging, </w:t>
      </w:r>
      <w:r>
        <w:t>c</w:t>
      </w:r>
      <w:r w:rsidRPr="00761ACE">
        <w:t xml:space="preserve">ollaborative, </w:t>
      </w:r>
      <w:r>
        <w:t>c</w:t>
      </w:r>
      <w:r w:rsidRPr="00761ACE">
        <w:t>ritical, and</w:t>
      </w:r>
      <w:r>
        <w:t xml:space="preserve"> c</w:t>
      </w:r>
      <w:r w:rsidRPr="004A1F7F">
        <w:t xml:space="preserve">reative.         </w:t>
      </w:r>
    </w:p>
    <w:p w14:paraId="0394FD2C" w14:textId="77777777" w:rsidR="00462CCA" w:rsidRDefault="00462CCA" w:rsidP="00E03C08">
      <w:pPr>
        <w:pStyle w:val="Default"/>
        <w:ind w:right="-35"/>
      </w:pPr>
    </w:p>
    <w:p w14:paraId="1D8ED999" w14:textId="12BB687D" w:rsidR="00E03C08" w:rsidRPr="00462CCA" w:rsidRDefault="000F50F2" w:rsidP="000F50F2">
      <w:pPr>
        <w:pStyle w:val="Default"/>
        <w:tabs>
          <w:tab w:val="left" w:pos="567"/>
        </w:tabs>
        <w:ind w:right="-35"/>
        <w:rPr>
          <w:b/>
          <w:sz w:val="27"/>
          <w:szCs w:val="27"/>
        </w:rPr>
      </w:pPr>
      <w:r w:rsidRPr="00462CCA">
        <w:rPr>
          <w:b/>
          <w:sz w:val="27"/>
          <w:szCs w:val="27"/>
        </w:rPr>
        <w:t>2)</w:t>
      </w:r>
      <w:r w:rsidRPr="00462CCA">
        <w:rPr>
          <w:b/>
          <w:sz w:val="27"/>
          <w:szCs w:val="27"/>
        </w:rPr>
        <w:tab/>
      </w:r>
      <w:r w:rsidR="00E03C08" w:rsidRPr="00462CCA">
        <w:rPr>
          <w:b/>
          <w:sz w:val="27"/>
          <w:szCs w:val="27"/>
        </w:rPr>
        <w:t>Abide by the Seven Principles of Public Life</w:t>
      </w:r>
      <w:r w:rsidR="009E1B6D">
        <w:rPr>
          <w:b/>
          <w:sz w:val="27"/>
          <w:szCs w:val="27"/>
        </w:rPr>
        <w:t>:</w:t>
      </w:r>
    </w:p>
    <w:p w14:paraId="0C3E86D8" w14:textId="77777777" w:rsidR="00E03C08" w:rsidRDefault="00E03C08" w:rsidP="00E03C08">
      <w:pPr>
        <w:pStyle w:val="Default"/>
        <w:ind w:right="-35"/>
        <w:rPr>
          <w:b/>
        </w:rPr>
      </w:pPr>
    </w:p>
    <w:p w14:paraId="55C7D227" w14:textId="77777777" w:rsidR="00E03C08" w:rsidRDefault="00471881" w:rsidP="00E03C08">
      <w:pPr>
        <w:pStyle w:val="Default"/>
        <w:ind w:right="-35"/>
        <w:rPr>
          <w:color w:val="0B0C0C"/>
          <w:shd w:val="clear" w:color="auto" w:fill="FFFFFF"/>
        </w:rPr>
      </w:pPr>
      <w:hyperlink r:id="rId14" w:history="1">
        <w:r w:rsidR="00E03C08" w:rsidRPr="002A7111">
          <w:rPr>
            <w:rStyle w:val="Hyperlink"/>
            <w:shd w:val="clear" w:color="auto" w:fill="FFFFFF"/>
          </w:rPr>
          <w:t>The Seven Principles of Public Life</w:t>
        </w:r>
      </w:hyperlink>
      <w:r w:rsidR="00E03C08" w:rsidRPr="009C6C83">
        <w:rPr>
          <w:color w:val="0B0C0C"/>
          <w:shd w:val="clear" w:color="auto" w:fill="FFFFFF"/>
        </w:rPr>
        <w:t xml:space="preserve"> outline the ethical standards those working in the public sector are expected to adhere to</w:t>
      </w:r>
      <w:r w:rsidR="00E03C08">
        <w:rPr>
          <w:color w:val="0B0C0C"/>
          <w:shd w:val="clear" w:color="auto" w:fill="FFFFFF"/>
        </w:rPr>
        <w:t>:</w:t>
      </w:r>
    </w:p>
    <w:p w14:paraId="6DD5F928" w14:textId="77777777" w:rsidR="00E03C08" w:rsidRDefault="00E03C08" w:rsidP="00E03C08">
      <w:pPr>
        <w:pStyle w:val="Default"/>
        <w:ind w:right="-35"/>
        <w:rPr>
          <w:color w:val="0B0C0C"/>
          <w:shd w:val="clear" w:color="auto" w:fill="FFFFFF"/>
        </w:rPr>
      </w:pPr>
    </w:p>
    <w:p w14:paraId="44C46F50" w14:textId="4833E61D" w:rsidR="00E03C08" w:rsidRDefault="00E03C08" w:rsidP="000F50F2">
      <w:pPr>
        <w:pStyle w:val="Default"/>
        <w:numPr>
          <w:ilvl w:val="0"/>
          <w:numId w:val="6"/>
        </w:numPr>
        <w:tabs>
          <w:tab w:val="left" w:pos="567"/>
        </w:tabs>
        <w:ind w:right="-35"/>
        <w:rPr>
          <w:b/>
          <w:bCs/>
        </w:rPr>
      </w:pPr>
      <w:r w:rsidRPr="009C6C83">
        <w:rPr>
          <w:b/>
          <w:bCs/>
        </w:rPr>
        <w:t>Selflessness</w:t>
      </w:r>
    </w:p>
    <w:p w14:paraId="0A0FD1D6" w14:textId="77777777" w:rsidR="0080356C" w:rsidRPr="009C6C83" w:rsidRDefault="0080356C" w:rsidP="0080356C">
      <w:pPr>
        <w:pStyle w:val="Default"/>
        <w:tabs>
          <w:tab w:val="left" w:pos="567"/>
        </w:tabs>
        <w:ind w:right="-35"/>
        <w:rPr>
          <w:b/>
          <w:bCs/>
        </w:rPr>
      </w:pPr>
    </w:p>
    <w:p w14:paraId="3EEF2C99" w14:textId="77777777" w:rsidR="00E03C08" w:rsidRPr="003543A5" w:rsidRDefault="00E03C08" w:rsidP="00E03C08">
      <w:pPr>
        <w:pStyle w:val="Default"/>
        <w:ind w:right="-35"/>
        <w:rPr>
          <w:i/>
          <w:iCs/>
        </w:rPr>
      </w:pPr>
      <w:r w:rsidRPr="003543A5">
        <w:rPr>
          <w:i/>
          <w:iCs/>
        </w:rPr>
        <w:t>Holders of public office should act solely in terms of the public interest.</w:t>
      </w:r>
    </w:p>
    <w:p w14:paraId="788ECFEE" w14:textId="7F1938FC" w:rsidR="00E03C08" w:rsidRDefault="00E03C08" w:rsidP="00E03C08">
      <w:pPr>
        <w:pStyle w:val="Default"/>
        <w:ind w:right="-35"/>
        <w:rPr>
          <w:b/>
          <w:bCs/>
        </w:rPr>
      </w:pPr>
    </w:p>
    <w:p w14:paraId="19CBE250" w14:textId="1BF1B66B" w:rsidR="00E03C08" w:rsidRDefault="00E03C08" w:rsidP="000F50F2">
      <w:pPr>
        <w:pStyle w:val="Default"/>
        <w:numPr>
          <w:ilvl w:val="0"/>
          <w:numId w:val="6"/>
        </w:numPr>
        <w:tabs>
          <w:tab w:val="left" w:pos="567"/>
        </w:tabs>
        <w:ind w:right="-35"/>
        <w:rPr>
          <w:b/>
          <w:bCs/>
        </w:rPr>
      </w:pPr>
      <w:r w:rsidRPr="009C6C83">
        <w:rPr>
          <w:b/>
          <w:bCs/>
        </w:rPr>
        <w:t>Integrity</w:t>
      </w:r>
    </w:p>
    <w:p w14:paraId="22EFD8C7" w14:textId="77777777" w:rsidR="0080356C" w:rsidRPr="009C6C83" w:rsidRDefault="0080356C" w:rsidP="0080356C">
      <w:pPr>
        <w:pStyle w:val="Default"/>
        <w:tabs>
          <w:tab w:val="left" w:pos="567"/>
        </w:tabs>
        <w:ind w:right="-35"/>
        <w:rPr>
          <w:b/>
          <w:bCs/>
        </w:rPr>
      </w:pPr>
    </w:p>
    <w:p w14:paraId="3DB5CC7D" w14:textId="77777777" w:rsidR="00E03C08" w:rsidRPr="003543A5" w:rsidRDefault="00E03C08" w:rsidP="00E03C08">
      <w:pPr>
        <w:pStyle w:val="Default"/>
        <w:ind w:right="-35"/>
        <w:rPr>
          <w:i/>
          <w:iCs/>
        </w:rPr>
      </w:pPr>
      <w:r w:rsidRPr="003543A5">
        <w:rPr>
          <w:i/>
          <w:iCs/>
        </w:rPr>
        <w:t xml:space="preserve">Holders of public office must avoid placing themselves under any obligation to people or organisations that might try inappropriately to influence them in their work. They should not act or take decisions </w:t>
      </w:r>
      <w:proofErr w:type="gramStart"/>
      <w:r w:rsidRPr="003543A5">
        <w:rPr>
          <w:i/>
          <w:iCs/>
        </w:rPr>
        <w:t>in order to</w:t>
      </w:r>
      <w:proofErr w:type="gramEnd"/>
      <w:r w:rsidRPr="003543A5">
        <w:rPr>
          <w:i/>
          <w:iCs/>
        </w:rPr>
        <w:t xml:space="preserve"> gain financial or other material benefits for themselves, their family, or their friends. They must declare and resolve any interests and relationships.</w:t>
      </w:r>
    </w:p>
    <w:p w14:paraId="4E742592" w14:textId="6E6AD903" w:rsidR="00E03C08" w:rsidRDefault="00E03C08" w:rsidP="00E03C08">
      <w:pPr>
        <w:pStyle w:val="Default"/>
        <w:ind w:right="-35"/>
        <w:rPr>
          <w:b/>
          <w:bCs/>
        </w:rPr>
      </w:pPr>
    </w:p>
    <w:p w14:paraId="14143257" w14:textId="7A0B7E26" w:rsidR="0080356C" w:rsidRDefault="0080356C" w:rsidP="00E03C08">
      <w:pPr>
        <w:pStyle w:val="Default"/>
        <w:ind w:right="-35"/>
        <w:rPr>
          <w:b/>
          <w:bCs/>
        </w:rPr>
      </w:pPr>
    </w:p>
    <w:p w14:paraId="25F3722A" w14:textId="77777777" w:rsidR="00CA382D" w:rsidRDefault="00CA382D" w:rsidP="00E03C08">
      <w:pPr>
        <w:pStyle w:val="Default"/>
        <w:ind w:right="-35"/>
        <w:rPr>
          <w:b/>
          <w:bCs/>
        </w:rPr>
      </w:pPr>
    </w:p>
    <w:p w14:paraId="43843C8A" w14:textId="43134570" w:rsidR="0080356C" w:rsidRDefault="0080356C" w:rsidP="00E03C08">
      <w:pPr>
        <w:pStyle w:val="Default"/>
        <w:ind w:right="-35"/>
        <w:rPr>
          <w:b/>
          <w:bCs/>
        </w:rPr>
      </w:pPr>
    </w:p>
    <w:p w14:paraId="555BA238" w14:textId="376B1197" w:rsidR="0080356C" w:rsidRDefault="0080356C" w:rsidP="00E03C08">
      <w:pPr>
        <w:pStyle w:val="Default"/>
        <w:ind w:right="-35"/>
        <w:rPr>
          <w:b/>
          <w:bCs/>
        </w:rPr>
      </w:pPr>
    </w:p>
    <w:p w14:paraId="218EA021" w14:textId="77A1D665" w:rsidR="0080356C" w:rsidRDefault="0080356C" w:rsidP="00E03C08">
      <w:pPr>
        <w:pStyle w:val="Default"/>
        <w:ind w:right="-35"/>
        <w:rPr>
          <w:b/>
          <w:bCs/>
        </w:rPr>
      </w:pPr>
    </w:p>
    <w:p w14:paraId="16AADAAD" w14:textId="3393ED99" w:rsidR="0080356C" w:rsidRDefault="0080356C" w:rsidP="00E03C08">
      <w:pPr>
        <w:pStyle w:val="Default"/>
        <w:ind w:right="-35"/>
        <w:rPr>
          <w:b/>
          <w:bCs/>
        </w:rPr>
      </w:pPr>
    </w:p>
    <w:p w14:paraId="4D0EDCC0" w14:textId="4E37873E" w:rsidR="0080356C" w:rsidRDefault="0080356C" w:rsidP="00E03C08">
      <w:pPr>
        <w:pStyle w:val="Default"/>
        <w:ind w:right="-35"/>
        <w:rPr>
          <w:b/>
          <w:bCs/>
        </w:rPr>
      </w:pPr>
    </w:p>
    <w:p w14:paraId="58D225F4" w14:textId="77777777" w:rsidR="00E03C08" w:rsidRPr="009C6C83" w:rsidRDefault="00E03C08" w:rsidP="000F50F2">
      <w:pPr>
        <w:pStyle w:val="Default"/>
        <w:numPr>
          <w:ilvl w:val="0"/>
          <w:numId w:val="6"/>
        </w:numPr>
        <w:tabs>
          <w:tab w:val="left" w:pos="567"/>
        </w:tabs>
        <w:ind w:right="-35"/>
        <w:rPr>
          <w:b/>
          <w:bCs/>
        </w:rPr>
      </w:pPr>
      <w:r w:rsidRPr="009C6C83">
        <w:rPr>
          <w:b/>
          <w:bCs/>
        </w:rPr>
        <w:lastRenderedPageBreak/>
        <w:t>Objectivity</w:t>
      </w:r>
    </w:p>
    <w:p w14:paraId="1E428A20" w14:textId="77777777" w:rsidR="0080356C" w:rsidRDefault="0080356C" w:rsidP="00E03C08">
      <w:pPr>
        <w:pStyle w:val="Default"/>
        <w:ind w:right="-35"/>
        <w:rPr>
          <w:i/>
          <w:iCs/>
        </w:rPr>
      </w:pPr>
    </w:p>
    <w:p w14:paraId="1106E4A0" w14:textId="192AE93D" w:rsidR="00E03C08" w:rsidRPr="003543A5" w:rsidRDefault="00E03C08" w:rsidP="00E03C08">
      <w:pPr>
        <w:pStyle w:val="Default"/>
        <w:ind w:right="-35"/>
        <w:rPr>
          <w:i/>
          <w:iCs/>
        </w:rPr>
      </w:pPr>
      <w:r w:rsidRPr="003543A5">
        <w:rPr>
          <w:i/>
          <w:iCs/>
        </w:rPr>
        <w:t>Holders of public office must act and take decisions impartially, fairly and on merit, using the best evidence and without discrimination or bias.</w:t>
      </w:r>
    </w:p>
    <w:p w14:paraId="477C531C" w14:textId="078D3D0E" w:rsidR="0080356C" w:rsidRDefault="0080356C" w:rsidP="00E03C08">
      <w:pPr>
        <w:pStyle w:val="Default"/>
        <w:ind w:right="-35"/>
        <w:rPr>
          <w:b/>
          <w:bCs/>
        </w:rPr>
      </w:pPr>
    </w:p>
    <w:p w14:paraId="7994261B" w14:textId="77777777" w:rsidR="00E03C08" w:rsidRPr="009C6C83" w:rsidRDefault="00E03C08" w:rsidP="000F50F2">
      <w:pPr>
        <w:pStyle w:val="Default"/>
        <w:numPr>
          <w:ilvl w:val="0"/>
          <w:numId w:val="6"/>
        </w:numPr>
        <w:tabs>
          <w:tab w:val="left" w:pos="567"/>
        </w:tabs>
        <w:ind w:right="-35"/>
        <w:rPr>
          <w:b/>
          <w:bCs/>
        </w:rPr>
      </w:pPr>
      <w:r w:rsidRPr="009C6C83">
        <w:rPr>
          <w:b/>
          <w:bCs/>
        </w:rPr>
        <w:t>Accountability</w:t>
      </w:r>
    </w:p>
    <w:p w14:paraId="642C342C" w14:textId="77777777" w:rsidR="0080356C" w:rsidRDefault="0080356C" w:rsidP="00E03C08">
      <w:pPr>
        <w:pStyle w:val="Default"/>
        <w:ind w:right="-35"/>
        <w:rPr>
          <w:i/>
          <w:iCs/>
        </w:rPr>
      </w:pPr>
    </w:p>
    <w:p w14:paraId="4386D5BD" w14:textId="79B9B39B" w:rsidR="00E03C08" w:rsidRPr="003543A5" w:rsidRDefault="00E03C08" w:rsidP="00E03C08">
      <w:pPr>
        <w:pStyle w:val="Default"/>
        <w:ind w:right="-35"/>
        <w:rPr>
          <w:i/>
          <w:iCs/>
        </w:rPr>
      </w:pPr>
      <w:r w:rsidRPr="003543A5">
        <w:rPr>
          <w:i/>
          <w:iCs/>
        </w:rPr>
        <w:t>Holders of public office are accountable to the public for their decisions and actions and must submit themselves to the scrutiny necessary to ensure this.</w:t>
      </w:r>
    </w:p>
    <w:p w14:paraId="26C29E49" w14:textId="77777777" w:rsidR="00E03C08" w:rsidRPr="009C6C83" w:rsidRDefault="00E03C08" w:rsidP="00E03C08">
      <w:pPr>
        <w:pStyle w:val="Default"/>
        <w:ind w:right="-35"/>
        <w:rPr>
          <w:b/>
          <w:bCs/>
        </w:rPr>
      </w:pPr>
    </w:p>
    <w:p w14:paraId="133F1C35" w14:textId="77777777" w:rsidR="00E03C08" w:rsidRPr="009C6C83" w:rsidRDefault="00E03C08" w:rsidP="000F50F2">
      <w:pPr>
        <w:pStyle w:val="Default"/>
        <w:numPr>
          <w:ilvl w:val="0"/>
          <w:numId w:val="6"/>
        </w:numPr>
        <w:tabs>
          <w:tab w:val="left" w:pos="567"/>
        </w:tabs>
        <w:ind w:right="-35"/>
        <w:rPr>
          <w:b/>
          <w:bCs/>
        </w:rPr>
      </w:pPr>
      <w:r w:rsidRPr="009C6C83">
        <w:rPr>
          <w:b/>
          <w:bCs/>
        </w:rPr>
        <w:t>Openness</w:t>
      </w:r>
    </w:p>
    <w:p w14:paraId="6BBBF30F" w14:textId="77777777" w:rsidR="0080356C" w:rsidRDefault="0080356C" w:rsidP="00E03C08">
      <w:pPr>
        <w:pStyle w:val="Default"/>
        <w:ind w:right="-35"/>
        <w:rPr>
          <w:i/>
          <w:iCs/>
        </w:rPr>
      </w:pPr>
    </w:p>
    <w:p w14:paraId="7729CDE1" w14:textId="0EDA675C" w:rsidR="00E03C08" w:rsidRPr="003543A5" w:rsidRDefault="00E03C08" w:rsidP="00E03C08">
      <w:pPr>
        <w:pStyle w:val="Default"/>
        <w:ind w:right="-35"/>
        <w:rPr>
          <w:i/>
          <w:iCs/>
        </w:rPr>
      </w:pPr>
      <w:r w:rsidRPr="003543A5">
        <w:rPr>
          <w:i/>
          <w:iCs/>
        </w:rPr>
        <w:t>Holders of public office should act and take decisions in an open and transparent manner. Information should not be withheld from the public unless there are clear and lawful reasons for so doing.</w:t>
      </w:r>
    </w:p>
    <w:p w14:paraId="19CC2C86" w14:textId="77777777" w:rsidR="00E03C08" w:rsidRPr="009C6C83" w:rsidRDefault="00E03C08" w:rsidP="00E03C08">
      <w:pPr>
        <w:pStyle w:val="Default"/>
        <w:ind w:right="-35"/>
        <w:rPr>
          <w:b/>
          <w:bCs/>
        </w:rPr>
      </w:pPr>
    </w:p>
    <w:p w14:paraId="48D4C6DA" w14:textId="77777777" w:rsidR="00E03C08" w:rsidRPr="009C6C83" w:rsidRDefault="00E03C08" w:rsidP="000F50F2">
      <w:pPr>
        <w:pStyle w:val="Default"/>
        <w:tabs>
          <w:tab w:val="left" w:pos="567"/>
        </w:tabs>
        <w:ind w:right="-35"/>
        <w:rPr>
          <w:b/>
          <w:bCs/>
        </w:rPr>
      </w:pPr>
      <w:r>
        <w:rPr>
          <w:b/>
          <w:bCs/>
        </w:rPr>
        <w:t>vi)</w:t>
      </w:r>
      <w:r>
        <w:rPr>
          <w:b/>
          <w:bCs/>
        </w:rPr>
        <w:tab/>
      </w:r>
      <w:r w:rsidRPr="009C6C83">
        <w:rPr>
          <w:b/>
          <w:bCs/>
        </w:rPr>
        <w:t>Honesty</w:t>
      </w:r>
    </w:p>
    <w:p w14:paraId="5828103E" w14:textId="77777777" w:rsidR="0080356C" w:rsidRDefault="0080356C" w:rsidP="00E03C08">
      <w:pPr>
        <w:pStyle w:val="Default"/>
        <w:ind w:right="-35"/>
        <w:rPr>
          <w:i/>
          <w:iCs/>
        </w:rPr>
      </w:pPr>
    </w:p>
    <w:p w14:paraId="25DD7F8D" w14:textId="246880F6" w:rsidR="00E03C08" w:rsidRPr="003543A5" w:rsidRDefault="00E03C08" w:rsidP="00E03C08">
      <w:pPr>
        <w:pStyle w:val="Default"/>
        <w:ind w:right="-35"/>
        <w:rPr>
          <w:i/>
          <w:iCs/>
        </w:rPr>
      </w:pPr>
      <w:r w:rsidRPr="003543A5">
        <w:rPr>
          <w:i/>
          <w:iCs/>
        </w:rPr>
        <w:t>Holders of public office should be truthful.</w:t>
      </w:r>
    </w:p>
    <w:p w14:paraId="3D72FC58" w14:textId="77777777" w:rsidR="00E03C08" w:rsidRPr="009C6C83" w:rsidRDefault="00E03C08" w:rsidP="00E03C08">
      <w:pPr>
        <w:pStyle w:val="Default"/>
        <w:ind w:right="-35"/>
        <w:rPr>
          <w:b/>
          <w:bCs/>
        </w:rPr>
      </w:pPr>
    </w:p>
    <w:p w14:paraId="7F4797AD" w14:textId="77777777" w:rsidR="00E03C08" w:rsidRPr="009C6C83" w:rsidRDefault="00E03C08" w:rsidP="000F50F2">
      <w:pPr>
        <w:pStyle w:val="Default"/>
        <w:numPr>
          <w:ilvl w:val="0"/>
          <w:numId w:val="6"/>
        </w:numPr>
        <w:tabs>
          <w:tab w:val="left" w:pos="567"/>
        </w:tabs>
        <w:ind w:right="-35"/>
        <w:rPr>
          <w:b/>
          <w:bCs/>
        </w:rPr>
      </w:pPr>
      <w:r w:rsidRPr="009C6C83">
        <w:rPr>
          <w:b/>
          <w:bCs/>
        </w:rPr>
        <w:t>Leadership</w:t>
      </w:r>
    </w:p>
    <w:p w14:paraId="78ADEF57" w14:textId="77777777" w:rsidR="0080356C" w:rsidRDefault="0080356C" w:rsidP="00E03C08">
      <w:pPr>
        <w:pStyle w:val="Default"/>
        <w:ind w:right="-35"/>
        <w:rPr>
          <w:i/>
          <w:iCs/>
        </w:rPr>
      </w:pPr>
    </w:p>
    <w:p w14:paraId="7892D4A3" w14:textId="1404012E" w:rsidR="00E03C08" w:rsidRDefault="00E03C08" w:rsidP="00E03C08">
      <w:pPr>
        <w:pStyle w:val="Default"/>
        <w:ind w:right="-35"/>
        <w:rPr>
          <w:i/>
          <w:iCs/>
        </w:rPr>
      </w:pPr>
      <w:r w:rsidRPr="003543A5">
        <w:rPr>
          <w:i/>
          <w:iCs/>
        </w:rPr>
        <w:t>Holders of public office should exhibit these principles in their own behaviour and treat others with respect. They should actively promote and robustly support the principles and challenge poor behaviour wherever it occurs.</w:t>
      </w:r>
    </w:p>
    <w:p w14:paraId="61EB115B" w14:textId="77777777" w:rsidR="00462CCA" w:rsidRPr="003543A5" w:rsidRDefault="00462CCA" w:rsidP="00E03C08">
      <w:pPr>
        <w:pStyle w:val="Default"/>
        <w:ind w:right="-35"/>
        <w:rPr>
          <w:i/>
          <w:iCs/>
        </w:rPr>
      </w:pPr>
    </w:p>
    <w:p w14:paraId="3FB095A9" w14:textId="0BDB9EB1" w:rsidR="00E03C08" w:rsidRPr="00462CCA" w:rsidRDefault="000F50F2" w:rsidP="000F50F2">
      <w:pPr>
        <w:pStyle w:val="Default"/>
        <w:tabs>
          <w:tab w:val="left" w:pos="567"/>
        </w:tabs>
        <w:autoSpaceDE/>
        <w:autoSpaceDN/>
        <w:adjustRightInd/>
        <w:ind w:right="-35"/>
        <w:rPr>
          <w:b/>
          <w:sz w:val="27"/>
          <w:szCs w:val="27"/>
        </w:rPr>
      </w:pPr>
      <w:r w:rsidRPr="00462CCA">
        <w:rPr>
          <w:b/>
          <w:sz w:val="27"/>
          <w:szCs w:val="27"/>
        </w:rPr>
        <w:t>3)</w:t>
      </w:r>
      <w:r w:rsidRPr="00462CCA">
        <w:rPr>
          <w:b/>
          <w:sz w:val="27"/>
          <w:szCs w:val="27"/>
        </w:rPr>
        <w:tab/>
      </w:r>
      <w:r w:rsidR="00E03C08" w:rsidRPr="00462CCA">
        <w:rPr>
          <w:b/>
          <w:sz w:val="27"/>
          <w:szCs w:val="27"/>
        </w:rPr>
        <w:t xml:space="preserve">Remain focused on our three core strategic functions of: </w:t>
      </w:r>
    </w:p>
    <w:p w14:paraId="746A37AD" w14:textId="77777777" w:rsidR="00E03C08" w:rsidRPr="00597FED" w:rsidRDefault="00E03C08" w:rsidP="00E03C08">
      <w:pPr>
        <w:pStyle w:val="Default"/>
        <w:autoSpaceDE/>
        <w:autoSpaceDN/>
        <w:adjustRightInd/>
        <w:ind w:right="-35"/>
        <w:rPr>
          <w:b/>
          <w:sz w:val="28"/>
          <w:szCs w:val="28"/>
        </w:rPr>
      </w:pPr>
    </w:p>
    <w:p w14:paraId="29E6EC66" w14:textId="77777777" w:rsidR="00E03C08" w:rsidRDefault="00E03C08" w:rsidP="000F50F2">
      <w:pPr>
        <w:pStyle w:val="Default"/>
        <w:numPr>
          <w:ilvl w:val="0"/>
          <w:numId w:val="3"/>
        </w:numPr>
        <w:autoSpaceDE/>
        <w:autoSpaceDN/>
        <w:adjustRightInd/>
        <w:ind w:left="567" w:right="-35" w:hanging="567"/>
      </w:pPr>
      <w:r w:rsidRPr="004A1F7F">
        <w:t xml:space="preserve">ensuring clarity of vision, ethos and strategic </w:t>
      </w:r>
      <w:proofErr w:type="gramStart"/>
      <w:r w:rsidRPr="004A1F7F">
        <w:t>direction;</w:t>
      </w:r>
      <w:proofErr w:type="gramEnd"/>
    </w:p>
    <w:p w14:paraId="1B07C4F9" w14:textId="77777777" w:rsidR="00E03C08" w:rsidRPr="004A1F7F" w:rsidRDefault="00E03C08" w:rsidP="000F50F2">
      <w:pPr>
        <w:pStyle w:val="Default"/>
        <w:autoSpaceDE/>
        <w:autoSpaceDN/>
        <w:adjustRightInd/>
        <w:ind w:left="567" w:right="-35" w:hanging="567"/>
      </w:pPr>
    </w:p>
    <w:p w14:paraId="141C359D" w14:textId="77777777" w:rsidR="00E03C08" w:rsidRPr="00761ACE" w:rsidRDefault="00E03C08" w:rsidP="000F50F2">
      <w:pPr>
        <w:pStyle w:val="Default"/>
        <w:numPr>
          <w:ilvl w:val="0"/>
          <w:numId w:val="3"/>
        </w:numPr>
        <w:ind w:left="567" w:right="-35" w:hanging="567"/>
      </w:pPr>
      <w:r w:rsidRPr="004A1F7F">
        <w:t xml:space="preserve">holding the </w:t>
      </w:r>
      <w:r w:rsidRPr="004A1F7F">
        <w:rPr>
          <w:bCs/>
        </w:rPr>
        <w:t>Headteacher/executive leaders to account for the educational performance of the organisation and its pupils, and the effective and efficient performance management of staff; and</w:t>
      </w:r>
    </w:p>
    <w:p w14:paraId="19418182" w14:textId="77777777" w:rsidR="00E03C08" w:rsidRPr="004A1F7F" w:rsidRDefault="00E03C08" w:rsidP="000F50F2">
      <w:pPr>
        <w:pStyle w:val="Default"/>
        <w:ind w:left="567" w:right="-35" w:hanging="567"/>
      </w:pPr>
    </w:p>
    <w:p w14:paraId="011217EB" w14:textId="77777777" w:rsidR="00E03C08" w:rsidRPr="004A1F7F" w:rsidRDefault="00E03C08" w:rsidP="000F50F2">
      <w:pPr>
        <w:pStyle w:val="Default"/>
        <w:numPr>
          <w:ilvl w:val="0"/>
          <w:numId w:val="3"/>
        </w:numPr>
        <w:autoSpaceDE/>
        <w:autoSpaceDN/>
        <w:adjustRightInd/>
        <w:ind w:left="567" w:right="-35" w:hanging="567"/>
      </w:pPr>
      <w:r w:rsidRPr="004A1F7F">
        <w:t>overseeing the financial performance of the organisation and making sure its money is well spent.</w:t>
      </w:r>
    </w:p>
    <w:p w14:paraId="2E2C54FC" w14:textId="187221BC" w:rsidR="00E03C08" w:rsidRDefault="00E03C08" w:rsidP="00E03C08">
      <w:pPr>
        <w:ind w:right="-35"/>
        <w:rPr>
          <w:rFonts w:cs="Arial"/>
          <w:b/>
        </w:rPr>
      </w:pPr>
    </w:p>
    <w:p w14:paraId="75C50D61" w14:textId="6FB742C4" w:rsidR="00E03C08" w:rsidRPr="00462CCA" w:rsidRDefault="00E03C08" w:rsidP="000F50F2">
      <w:pPr>
        <w:tabs>
          <w:tab w:val="left" w:pos="567"/>
        </w:tabs>
        <w:ind w:right="-35"/>
        <w:rPr>
          <w:rFonts w:cs="Arial"/>
          <w:sz w:val="27"/>
          <w:szCs w:val="27"/>
        </w:rPr>
      </w:pPr>
      <w:r w:rsidRPr="00462CCA">
        <w:rPr>
          <w:rFonts w:cs="Arial"/>
          <w:b/>
          <w:sz w:val="27"/>
          <w:szCs w:val="27"/>
        </w:rPr>
        <w:t>4)</w:t>
      </w:r>
      <w:r w:rsidRPr="00462CCA">
        <w:rPr>
          <w:rFonts w:cs="Arial"/>
          <w:b/>
          <w:sz w:val="27"/>
          <w:szCs w:val="27"/>
        </w:rPr>
        <w:tab/>
        <w:t>Support the elimination of discrimination and advance equality</w:t>
      </w:r>
      <w:r w:rsidR="00597FED" w:rsidRPr="00462CCA">
        <w:rPr>
          <w:rFonts w:cs="Arial"/>
          <w:b/>
          <w:sz w:val="27"/>
          <w:szCs w:val="27"/>
        </w:rPr>
        <w:t xml:space="preserve"> </w:t>
      </w:r>
      <w:r w:rsidR="00597FED" w:rsidRPr="00462CCA">
        <w:rPr>
          <w:rFonts w:cs="Arial"/>
          <w:b/>
          <w:sz w:val="27"/>
          <w:szCs w:val="27"/>
        </w:rPr>
        <w:tab/>
        <w:t xml:space="preserve">of </w:t>
      </w:r>
      <w:r w:rsidRPr="00462CCA">
        <w:rPr>
          <w:rFonts w:cs="Arial"/>
          <w:b/>
          <w:sz w:val="27"/>
          <w:szCs w:val="27"/>
        </w:rPr>
        <w:t>opportunity</w:t>
      </w:r>
      <w:r w:rsidRPr="00462CCA">
        <w:rPr>
          <w:rFonts w:cs="Arial"/>
          <w:sz w:val="27"/>
          <w:szCs w:val="27"/>
        </w:rPr>
        <w:t xml:space="preserve">: </w:t>
      </w:r>
    </w:p>
    <w:p w14:paraId="239F32AC" w14:textId="77777777" w:rsidR="00E03C08" w:rsidRPr="004A1F7F" w:rsidRDefault="00E03C08" w:rsidP="00E03C08">
      <w:pPr>
        <w:ind w:right="-35"/>
        <w:rPr>
          <w:rFonts w:cs="Arial"/>
          <w:b/>
        </w:rPr>
      </w:pPr>
    </w:p>
    <w:p w14:paraId="2D67A60F" w14:textId="43C3CE32" w:rsidR="00E03C08" w:rsidRDefault="00E03C08" w:rsidP="00E03C08">
      <w:pPr>
        <w:rPr>
          <w:rFonts w:cs="Arial"/>
          <w:lang w:val="en"/>
        </w:rPr>
      </w:pPr>
      <w:r w:rsidRPr="004A1F7F">
        <w:rPr>
          <w:rFonts w:cs="Arial"/>
          <w:lang w:val="en"/>
        </w:rPr>
        <w:t xml:space="preserve">We recognise that Birmingham is one of the UK’s super-diverse cities, made up of a wide range of cultural, faith and other communities.  The </w:t>
      </w:r>
      <w:proofErr w:type="gramStart"/>
      <w:r w:rsidRPr="004A1F7F">
        <w:rPr>
          <w:rFonts w:cs="Arial"/>
          <w:lang w:val="en"/>
        </w:rPr>
        <w:t>City</w:t>
      </w:r>
      <w:proofErr w:type="gramEnd"/>
      <w:r w:rsidRPr="004A1F7F">
        <w:rPr>
          <w:rFonts w:cs="Arial"/>
          <w:lang w:val="en"/>
        </w:rPr>
        <w:t xml:space="preserve"> benefits from positive community cohesion within this diversity. </w:t>
      </w:r>
    </w:p>
    <w:p w14:paraId="49CA3C17" w14:textId="6E7015B8" w:rsidR="0080356C" w:rsidRDefault="0080356C" w:rsidP="00E03C08">
      <w:pPr>
        <w:rPr>
          <w:rFonts w:cs="Arial"/>
          <w:lang w:val="en"/>
        </w:rPr>
      </w:pPr>
    </w:p>
    <w:p w14:paraId="5CFE2C1A" w14:textId="1DEECFD1" w:rsidR="0080356C" w:rsidRDefault="0080356C" w:rsidP="00E03C08">
      <w:pPr>
        <w:rPr>
          <w:rFonts w:cs="Arial"/>
          <w:lang w:val="en"/>
        </w:rPr>
      </w:pPr>
    </w:p>
    <w:p w14:paraId="6DA74DC1" w14:textId="465ED43B" w:rsidR="0080356C" w:rsidRDefault="0080356C" w:rsidP="00E03C08">
      <w:pPr>
        <w:rPr>
          <w:rFonts w:cs="Arial"/>
          <w:lang w:val="en"/>
        </w:rPr>
      </w:pPr>
    </w:p>
    <w:p w14:paraId="3F00C3A9" w14:textId="1B5EF746" w:rsidR="0080356C" w:rsidRDefault="0080356C" w:rsidP="00E03C08">
      <w:pPr>
        <w:rPr>
          <w:rFonts w:cs="Arial"/>
          <w:lang w:val="en"/>
        </w:rPr>
      </w:pPr>
    </w:p>
    <w:p w14:paraId="2540F9D8" w14:textId="77777777" w:rsidR="0080356C" w:rsidRDefault="0080356C" w:rsidP="00E03C08">
      <w:pPr>
        <w:rPr>
          <w:rFonts w:cs="Arial"/>
          <w:lang w:val="en"/>
        </w:rPr>
      </w:pPr>
    </w:p>
    <w:p w14:paraId="50D68596" w14:textId="50CFAEFF" w:rsidR="00731FF9" w:rsidRDefault="00731FF9" w:rsidP="00E03C08">
      <w:pPr>
        <w:rPr>
          <w:rFonts w:cs="Arial"/>
          <w:lang w:val="en"/>
        </w:rPr>
      </w:pPr>
    </w:p>
    <w:p w14:paraId="327E7BF6" w14:textId="74B5352E" w:rsidR="00E03C08" w:rsidRDefault="00E03C08" w:rsidP="00E03C08">
      <w:pPr>
        <w:rPr>
          <w:rFonts w:cs="Arial"/>
        </w:rPr>
      </w:pPr>
      <w:r w:rsidRPr="004A1F7F">
        <w:rPr>
          <w:rFonts w:cs="Arial"/>
          <w:lang w:val="en"/>
        </w:rPr>
        <w:lastRenderedPageBreak/>
        <w:t xml:space="preserve">We share the </w:t>
      </w:r>
      <w:hyperlink r:id="rId15" w:history="1">
        <w:r w:rsidRPr="004A1F7F">
          <w:rPr>
            <w:rStyle w:val="Hyperlink"/>
            <w:rFonts w:cs="Arial"/>
            <w:lang w:val="en"/>
          </w:rPr>
          <w:t>equality objectives of BCC</w:t>
        </w:r>
      </w:hyperlink>
      <w:r w:rsidRPr="004A1F7F">
        <w:rPr>
          <w:rFonts w:cs="Arial"/>
          <w:lang w:val="en"/>
        </w:rPr>
        <w:t xml:space="preserve"> and are </w:t>
      </w:r>
      <w:r w:rsidRPr="004A1F7F">
        <w:rPr>
          <w:rFonts w:cs="Arial"/>
        </w:rPr>
        <w:t>mindful of our responsibilities under equality legislation, including recognising and encouraging diversity and inclusion.</w:t>
      </w:r>
    </w:p>
    <w:p w14:paraId="66C62E9A" w14:textId="09105FD8" w:rsidR="00462CCA" w:rsidRDefault="00462CCA" w:rsidP="00E03C08">
      <w:pPr>
        <w:rPr>
          <w:rFonts w:cs="Arial"/>
        </w:rPr>
      </w:pPr>
    </w:p>
    <w:p w14:paraId="284392BD" w14:textId="054AD8A5" w:rsidR="00E03C08" w:rsidRPr="00462CCA" w:rsidRDefault="00E03C08" w:rsidP="000F50F2">
      <w:pPr>
        <w:pStyle w:val="NormalWeb"/>
        <w:tabs>
          <w:tab w:val="left" w:pos="567"/>
        </w:tabs>
        <w:spacing w:after="0"/>
        <w:ind w:right="-35"/>
        <w:rPr>
          <w:rFonts w:ascii="Arial" w:hAnsi="Arial" w:cs="Arial"/>
          <w:b/>
          <w:sz w:val="27"/>
          <w:szCs w:val="27"/>
        </w:rPr>
      </w:pPr>
      <w:r w:rsidRPr="00462CCA">
        <w:rPr>
          <w:rFonts w:ascii="Arial" w:hAnsi="Arial" w:cs="Arial"/>
          <w:b/>
          <w:sz w:val="27"/>
          <w:szCs w:val="27"/>
        </w:rPr>
        <w:t>5)</w:t>
      </w:r>
      <w:r w:rsidRPr="00462CCA">
        <w:rPr>
          <w:rFonts w:ascii="Arial" w:hAnsi="Arial" w:cs="Arial"/>
          <w:b/>
          <w:sz w:val="27"/>
          <w:szCs w:val="27"/>
        </w:rPr>
        <w:tab/>
        <w:t>Ensure that the school/academy has in place and follows</w:t>
      </w:r>
      <w:r w:rsidR="00597FED" w:rsidRPr="00462CCA">
        <w:rPr>
          <w:rFonts w:ascii="Arial" w:hAnsi="Arial" w:cs="Arial"/>
          <w:b/>
          <w:sz w:val="27"/>
          <w:szCs w:val="27"/>
        </w:rPr>
        <w:t xml:space="preserve"> </w:t>
      </w:r>
      <w:r w:rsidR="00597FED" w:rsidRPr="00462CCA">
        <w:rPr>
          <w:rFonts w:ascii="Arial" w:hAnsi="Arial" w:cs="Arial"/>
          <w:b/>
          <w:sz w:val="27"/>
          <w:szCs w:val="27"/>
        </w:rPr>
        <w:tab/>
      </w:r>
      <w:r w:rsidRPr="00462CCA">
        <w:rPr>
          <w:rFonts w:ascii="Arial" w:hAnsi="Arial" w:cs="Arial"/>
          <w:b/>
          <w:sz w:val="27"/>
          <w:szCs w:val="27"/>
        </w:rPr>
        <w:t xml:space="preserve">relevant policies and procedures to ensure that children and </w:t>
      </w:r>
      <w:r w:rsidR="00597FED" w:rsidRPr="00462CCA">
        <w:rPr>
          <w:rFonts w:ascii="Arial" w:hAnsi="Arial" w:cs="Arial"/>
          <w:b/>
          <w:sz w:val="27"/>
          <w:szCs w:val="27"/>
        </w:rPr>
        <w:tab/>
        <w:t>y</w:t>
      </w:r>
      <w:r w:rsidRPr="00462CCA">
        <w:rPr>
          <w:rFonts w:ascii="Arial" w:hAnsi="Arial" w:cs="Arial"/>
          <w:b/>
          <w:sz w:val="27"/>
          <w:szCs w:val="27"/>
        </w:rPr>
        <w:t>oung people in our setting are effectively safeguarded:</w:t>
      </w:r>
    </w:p>
    <w:p w14:paraId="43612305" w14:textId="77777777" w:rsidR="00E03C08" w:rsidRDefault="00E03C08" w:rsidP="00E03C08">
      <w:pPr>
        <w:pStyle w:val="NormalWeb"/>
        <w:spacing w:after="0"/>
        <w:ind w:left="720" w:right="-35" w:hanging="720"/>
        <w:rPr>
          <w:rFonts w:ascii="Arial" w:hAnsi="Arial" w:cs="Arial"/>
          <w:b/>
        </w:rPr>
      </w:pPr>
    </w:p>
    <w:p w14:paraId="00893FCD" w14:textId="72F8CD29" w:rsidR="00E03C08" w:rsidRDefault="00E03C08" w:rsidP="00E03C08">
      <w:pPr>
        <w:pStyle w:val="NormalWeb"/>
        <w:spacing w:after="0"/>
        <w:ind w:right="-35"/>
        <w:rPr>
          <w:rFonts w:ascii="Arial" w:hAnsi="Arial" w:cs="Arial"/>
          <w:bCs/>
        </w:rPr>
      </w:pPr>
      <w:r w:rsidRPr="00C961DC">
        <w:rPr>
          <w:rFonts w:ascii="Arial" w:hAnsi="Arial" w:cs="Arial"/>
          <w:bCs/>
        </w:rPr>
        <w:t>We will carry out our functions with a view to safeguarding and promoting the welfare of children, have regard to statutory guidance, ensure that we read</w:t>
      </w:r>
      <w:r w:rsidR="00411D7A" w:rsidRPr="00C961DC">
        <w:rPr>
          <w:rFonts w:ascii="Arial" w:hAnsi="Arial" w:cs="Arial"/>
          <w:bCs/>
        </w:rPr>
        <w:t xml:space="preserve"> and follow</w:t>
      </w:r>
      <w:r w:rsidRPr="00C961DC">
        <w:rPr>
          <w:rFonts w:ascii="Arial" w:hAnsi="Arial" w:cs="Arial"/>
          <w:bCs/>
        </w:rPr>
        <w:t xml:space="preserve"> </w:t>
      </w:r>
      <w:hyperlink r:id="rId16" w:history="1">
        <w:r w:rsidRPr="00C961DC">
          <w:rPr>
            <w:rStyle w:val="Hyperlink"/>
            <w:rFonts w:ascii="Arial" w:hAnsi="Arial" w:cs="Arial"/>
            <w:bCs/>
          </w:rPr>
          <w:t>Keeping Children Safe in Education</w:t>
        </w:r>
      </w:hyperlink>
      <w:r w:rsidRPr="00C961DC">
        <w:rPr>
          <w:rFonts w:ascii="Arial" w:hAnsi="Arial" w:cs="Arial"/>
          <w:bCs/>
        </w:rPr>
        <w:t>, undertake training and ensure this is regularly updated.</w:t>
      </w:r>
    </w:p>
    <w:p w14:paraId="35348DD5" w14:textId="3C31E498" w:rsidR="0080356C" w:rsidRDefault="0080356C" w:rsidP="00E03C08">
      <w:pPr>
        <w:pStyle w:val="NormalWeb"/>
        <w:spacing w:after="0"/>
        <w:ind w:right="-35"/>
        <w:rPr>
          <w:rFonts w:ascii="Arial" w:hAnsi="Arial" w:cs="Arial"/>
          <w:bCs/>
        </w:rPr>
      </w:pPr>
    </w:p>
    <w:p w14:paraId="273EB1FB" w14:textId="7CFD7EF7" w:rsidR="00E03C08" w:rsidRPr="00462CCA" w:rsidRDefault="00E03C08" w:rsidP="000F50F2">
      <w:pPr>
        <w:shd w:val="clear" w:color="auto" w:fill="FFFFFF"/>
        <w:tabs>
          <w:tab w:val="left" w:pos="567"/>
        </w:tabs>
        <w:ind w:right="-35"/>
        <w:rPr>
          <w:rFonts w:cs="Arial"/>
          <w:b/>
          <w:sz w:val="27"/>
          <w:szCs w:val="27"/>
        </w:rPr>
      </w:pPr>
      <w:r w:rsidRPr="00462CCA">
        <w:rPr>
          <w:rFonts w:cs="Arial"/>
          <w:b/>
          <w:sz w:val="27"/>
          <w:szCs w:val="27"/>
        </w:rPr>
        <w:t>6)</w:t>
      </w:r>
      <w:r w:rsidRPr="00462CCA">
        <w:rPr>
          <w:rFonts w:cs="Arial"/>
          <w:b/>
          <w:sz w:val="27"/>
          <w:szCs w:val="27"/>
        </w:rPr>
        <w:tab/>
        <w:t xml:space="preserve">Attend meetings and fully participate in the work of the </w:t>
      </w:r>
      <w:r w:rsidR="00597FED" w:rsidRPr="00462CCA">
        <w:rPr>
          <w:rFonts w:cs="Arial"/>
          <w:b/>
          <w:sz w:val="27"/>
          <w:szCs w:val="27"/>
        </w:rPr>
        <w:tab/>
        <w:t>G</w:t>
      </w:r>
      <w:r w:rsidRPr="00462CCA">
        <w:rPr>
          <w:rFonts w:cs="Arial"/>
          <w:b/>
          <w:sz w:val="27"/>
          <w:szCs w:val="27"/>
        </w:rPr>
        <w:t xml:space="preserve">overning/Trust </w:t>
      </w:r>
      <w:r w:rsidR="00597FED" w:rsidRPr="00462CCA">
        <w:rPr>
          <w:rFonts w:cs="Arial"/>
          <w:b/>
          <w:sz w:val="27"/>
          <w:szCs w:val="27"/>
        </w:rPr>
        <w:t>B</w:t>
      </w:r>
      <w:r w:rsidRPr="00462CCA">
        <w:rPr>
          <w:rFonts w:cs="Arial"/>
          <w:b/>
          <w:sz w:val="27"/>
          <w:szCs w:val="27"/>
        </w:rPr>
        <w:t>oard:</w:t>
      </w:r>
    </w:p>
    <w:p w14:paraId="2B3EB0CE" w14:textId="77777777" w:rsidR="00E03C08" w:rsidRPr="004A1F7F" w:rsidRDefault="00E03C08" w:rsidP="00E03C08">
      <w:pPr>
        <w:shd w:val="clear" w:color="auto" w:fill="FFFFFF"/>
        <w:ind w:right="-35"/>
        <w:rPr>
          <w:rFonts w:cs="Arial"/>
          <w:b/>
        </w:rPr>
      </w:pPr>
    </w:p>
    <w:p w14:paraId="1F119D07" w14:textId="0AAE6DF4" w:rsidR="00E03C08" w:rsidRDefault="00E03C08" w:rsidP="00E03C08">
      <w:pPr>
        <w:pStyle w:val="Default"/>
        <w:ind w:right="-35"/>
      </w:pPr>
      <w:r w:rsidRPr="004A1F7F">
        <w:t xml:space="preserve">We will make </w:t>
      </w:r>
      <w:r w:rsidR="00AC12ED" w:rsidRPr="00C961DC">
        <w:t>every</w:t>
      </w:r>
      <w:r w:rsidRPr="004A1F7F">
        <w:t xml:space="preserve"> effort to attend all meetings</w:t>
      </w:r>
      <w:r w:rsidR="00AC12ED">
        <w:t xml:space="preserve"> and </w:t>
      </w:r>
      <w:r>
        <w:t>send apologies for our absence if we cannot attend.</w:t>
      </w:r>
    </w:p>
    <w:p w14:paraId="01C1CAA2" w14:textId="77777777" w:rsidR="00E03C08" w:rsidRDefault="00E03C08" w:rsidP="00E03C08">
      <w:pPr>
        <w:pStyle w:val="Default"/>
        <w:ind w:right="-35"/>
      </w:pPr>
    </w:p>
    <w:p w14:paraId="028763B6" w14:textId="77777777" w:rsidR="00E03C08" w:rsidRPr="004A1F7F" w:rsidRDefault="00E03C08" w:rsidP="00E03C08">
      <w:pPr>
        <w:pStyle w:val="Default"/>
        <w:ind w:right="-35"/>
      </w:pPr>
      <w:r>
        <w:t xml:space="preserve">We will </w:t>
      </w:r>
      <w:r w:rsidRPr="004A1F7F">
        <w:t>get to know the school/academy well and respond to opportunities to involve ourselves in school activities.</w:t>
      </w:r>
    </w:p>
    <w:p w14:paraId="1F08F774" w14:textId="4A638A95" w:rsidR="00E03C08" w:rsidRDefault="00E03C08" w:rsidP="00E03C08">
      <w:pPr>
        <w:pStyle w:val="Default"/>
        <w:ind w:right="-35"/>
      </w:pPr>
    </w:p>
    <w:p w14:paraId="3609E40E" w14:textId="77777777" w:rsidR="00E03C08" w:rsidRPr="00462CCA" w:rsidRDefault="00E03C08" w:rsidP="000F50F2">
      <w:pPr>
        <w:pStyle w:val="Default"/>
        <w:tabs>
          <w:tab w:val="left" w:pos="567"/>
        </w:tabs>
        <w:ind w:right="-35"/>
        <w:rPr>
          <w:b/>
          <w:sz w:val="27"/>
          <w:szCs w:val="27"/>
        </w:rPr>
      </w:pPr>
      <w:r w:rsidRPr="00462CCA">
        <w:rPr>
          <w:b/>
          <w:sz w:val="27"/>
          <w:szCs w:val="27"/>
        </w:rPr>
        <w:t>7)</w:t>
      </w:r>
      <w:r w:rsidRPr="00462CCA">
        <w:rPr>
          <w:b/>
          <w:sz w:val="27"/>
          <w:szCs w:val="27"/>
        </w:rPr>
        <w:tab/>
        <w:t>Demonstrate a professional attitude:</w:t>
      </w:r>
    </w:p>
    <w:p w14:paraId="347ECF81" w14:textId="77777777" w:rsidR="00E03C08" w:rsidRPr="004A1F7F" w:rsidRDefault="00E03C08" w:rsidP="00E03C08">
      <w:pPr>
        <w:pStyle w:val="Default"/>
        <w:ind w:right="-35"/>
        <w:rPr>
          <w:b/>
        </w:rPr>
      </w:pPr>
    </w:p>
    <w:p w14:paraId="7FEB64EC" w14:textId="2C5DF945" w:rsidR="00E03C08" w:rsidRDefault="00597FED" w:rsidP="00E03C08">
      <w:pPr>
        <w:pStyle w:val="Default"/>
        <w:ind w:right="-35"/>
      </w:pPr>
      <w:r>
        <w:t>We will a</w:t>
      </w:r>
      <w:r w:rsidR="00E03C08" w:rsidRPr="004A1F7F">
        <w:t>ttend meetings regularly, being punctual and reading all relevant paperwork</w:t>
      </w:r>
      <w:r w:rsidR="00E03C08">
        <w:t xml:space="preserve"> in advance</w:t>
      </w:r>
      <w:r w:rsidR="00E03C08" w:rsidRPr="004A1F7F">
        <w:t xml:space="preserve">.  </w:t>
      </w:r>
    </w:p>
    <w:p w14:paraId="048BA281" w14:textId="77777777" w:rsidR="00E03C08" w:rsidRDefault="00E03C08" w:rsidP="00E03C08">
      <w:pPr>
        <w:pStyle w:val="Default"/>
        <w:ind w:right="-35"/>
      </w:pPr>
    </w:p>
    <w:p w14:paraId="7BE5F092" w14:textId="29D346AE" w:rsidR="00E03C08" w:rsidRDefault="00597FED" w:rsidP="00E03C08">
      <w:pPr>
        <w:pStyle w:val="Default"/>
        <w:ind w:right="-35"/>
      </w:pPr>
      <w:r>
        <w:t>We will a</w:t>
      </w:r>
      <w:r w:rsidR="00E03C08" w:rsidRPr="004A1F7F">
        <w:t>rriv</w:t>
      </w:r>
      <w:r>
        <w:t>e</w:t>
      </w:r>
      <w:r w:rsidR="00E03C08" w:rsidRPr="004A1F7F">
        <w:t xml:space="preserve"> at meetings and visits prepared to make an informed and positive contribution.  </w:t>
      </w:r>
    </w:p>
    <w:p w14:paraId="3F4B1CB5" w14:textId="77777777" w:rsidR="00E03C08" w:rsidRDefault="00E03C08" w:rsidP="00E03C08">
      <w:pPr>
        <w:pStyle w:val="Default"/>
        <w:ind w:right="-35"/>
      </w:pPr>
    </w:p>
    <w:p w14:paraId="3F991569" w14:textId="31B5E307" w:rsidR="00E03C08" w:rsidRPr="004A1F7F" w:rsidRDefault="00597FED" w:rsidP="00E03C08">
      <w:pPr>
        <w:pStyle w:val="Default"/>
        <w:ind w:right="-35"/>
      </w:pPr>
      <w:r>
        <w:t>We will o</w:t>
      </w:r>
      <w:r w:rsidR="00E03C08" w:rsidRPr="004A1F7F">
        <w:t>bserve visit/meeting protocols, including those agreed by the Governing</w:t>
      </w:r>
      <w:r w:rsidR="00E03C08">
        <w:t>/Trust</w:t>
      </w:r>
      <w:r w:rsidR="00E03C08" w:rsidRPr="004A1F7F">
        <w:t xml:space="preserve"> Board where meetings are held virtually.</w:t>
      </w:r>
    </w:p>
    <w:p w14:paraId="5FF0A28C" w14:textId="2D98BF1C" w:rsidR="00462CCA" w:rsidRDefault="00462CCA" w:rsidP="00E03C08">
      <w:pPr>
        <w:pStyle w:val="Default"/>
        <w:ind w:right="-35"/>
      </w:pPr>
    </w:p>
    <w:p w14:paraId="4ED2F0D5" w14:textId="1FFEF2F5" w:rsidR="00E03C08" w:rsidRPr="004A1F7F" w:rsidRDefault="00597FED" w:rsidP="000F50F2">
      <w:pPr>
        <w:shd w:val="clear" w:color="auto" w:fill="FFFFFF"/>
        <w:tabs>
          <w:tab w:val="left" w:pos="567"/>
        </w:tabs>
        <w:ind w:right="-35"/>
        <w:rPr>
          <w:rFonts w:cs="Arial"/>
          <w:b/>
        </w:rPr>
      </w:pPr>
      <w:r w:rsidRPr="00597FED">
        <w:rPr>
          <w:rFonts w:cs="Arial"/>
          <w:b/>
          <w:sz w:val="28"/>
          <w:szCs w:val="28"/>
        </w:rPr>
        <w:t>8)</w:t>
      </w:r>
      <w:r w:rsidRPr="00597FED">
        <w:rPr>
          <w:rFonts w:cs="Arial"/>
          <w:b/>
          <w:sz w:val="28"/>
          <w:szCs w:val="28"/>
        </w:rPr>
        <w:tab/>
      </w:r>
      <w:r w:rsidR="00E03C08" w:rsidRPr="00597FED">
        <w:rPr>
          <w:rFonts w:cs="Arial"/>
          <w:b/>
          <w:sz w:val="28"/>
          <w:szCs w:val="28"/>
        </w:rPr>
        <w:t xml:space="preserve">Work as members of a team and promote effective working </w:t>
      </w:r>
      <w:r>
        <w:rPr>
          <w:rFonts w:cs="Arial"/>
          <w:b/>
          <w:sz w:val="28"/>
          <w:szCs w:val="28"/>
        </w:rPr>
        <w:tab/>
      </w:r>
      <w:r w:rsidR="00E03C08" w:rsidRPr="00597FED">
        <w:rPr>
          <w:rFonts w:cs="Arial"/>
          <w:b/>
          <w:sz w:val="28"/>
          <w:szCs w:val="28"/>
        </w:rPr>
        <w:t>relationships</w:t>
      </w:r>
      <w:r w:rsidR="009E1B6D">
        <w:rPr>
          <w:rFonts w:cs="Arial"/>
          <w:b/>
          <w:sz w:val="28"/>
          <w:szCs w:val="28"/>
        </w:rPr>
        <w:t>:</w:t>
      </w:r>
    </w:p>
    <w:p w14:paraId="0D6E0BDA" w14:textId="77777777" w:rsidR="00E03C08" w:rsidRPr="004A1F7F" w:rsidRDefault="00E03C08" w:rsidP="00E03C08">
      <w:pPr>
        <w:shd w:val="clear" w:color="auto" w:fill="FFFFFF"/>
        <w:ind w:right="-35"/>
        <w:rPr>
          <w:rFonts w:cs="Arial"/>
          <w:b/>
        </w:rPr>
      </w:pPr>
    </w:p>
    <w:p w14:paraId="51C94FF5" w14:textId="621FEE36" w:rsidR="00E03C08" w:rsidRDefault="00E03C08" w:rsidP="00E03C08">
      <w:pPr>
        <w:pStyle w:val="Default"/>
        <w:ind w:right="-35"/>
      </w:pPr>
      <w:r w:rsidRPr="004A1F7F">
        <w:t>We will seek to develop effective working relationships</w:t>
      </w:r>
      <w:r w:rsidR="00462CCA">
        <w:t xml:space="preserve"> </w:t>
      </w:r>
      <w:r w:rsidR="00462CCA" w:rsidRPr="00C961DC">
        <w:t>and engage</w:t>
      </w:r>
      <w:r w:rsidRPr="00C961DC">
        <w:t xml:space="preserve"> with our governor colleagues,</w:t>
      </w:r>
      <w:r>
        <w:t xml:space="preserve"> </w:t>
      </w:r>
      <w:r w:rsidRPr="004A1F7F">
        <w:t xml:space="preserve">the Headteacher (and/or Executive Leader as appropriate), staff, parents/carers, BCC, other relevant </w:t>
      </w:r>
      <w:proofErr w:type="gramStart"/>
      <w:r w:rsidRPr="004A1F7F">
        <w:t>agencies</w:t>
      </w:r>
      <w:proofErr w:type="gramEnd"/>
      <w:r w:rsidRPr="004A1F7F">
        <w:t xml:space="preserve"> and the community. </w:t>
      </w:r>
    </w:p>
    <w:p w14:paraId="7F1ED7CC" w14:textId="77777777" w:rsidR="00597FED" w:rsidRDefault="00597FED" w:rsidP="00E03C08">
      <w:pPr>
        <w:pStyle w:val="Default"/>
        <w:ind w:right="-35"/>
      </w:pPr>
    </w:p>
    <w:p w14:paraId="221562EE" w14:textId="77777777" w:rsidR="00E03C08" w:rsidRDefault="00E03C08" w:rsidP="00E03C08">
      <w:pPr>
        <w:pStyle w:val="Default"/>
        <w:ind w:right="-35"/>
      </w:pPr>
      <w:r w:rsidRPr="004A1F7F">
        <w:t xml:space="preserve">We will always be mindful of our responsibilities to maintain and develop the ethos and reputation of the school/academy. Our actions within the school/academy and the local community will reflect this. </w:t>
      </w:r>
    </w:p>
    <w:p w14:paraId="29811ADB" w14:textId="2AD37982" w:rsidR="00E03C08" w:rsidRDefault="00E03C08" w:rsidP="00E03C08">
      <w:pPr>
        <w:pStyle w:val="Default"/>
        <w:ind w:right="-35"/>
      </w:pPr>
    </w:p>
    <w:p w14:paraId="0DE9486C" w14:textId="498C02B1" w:rsidR="00731FF9" w:rsidRDefault="00731FF9" w:rsidP="00E03C08">
      <w:pPr>
        <w:pStyle w:val="Default"/>
        <w:ind w:right="-35"/>
      </w:pPr>
    </w:p>
    <w:p w14:paraId="1B5027A1" w14:textId="6D0D1178" w:rsidR="00731FF9" w:rsidRDefault="00731FF9" w:rsidP="00E03C08">
      <w:pPr>
        <w:pStyle w:val="Default"/>
        <w:ind w:right="-35"/>
      </w:pPr>
    </w:p>
    <w:p w14:paraId="29641B76" w14:textId="007E42E1" w:rsidR="00731FF9" w:rsidRDefault="00731FF9" w:rsidP="00E03C08">
      <w:pPr>
        <w:pStyle w:val="Default"/>
        <w:ind w:right="-35"/>
      </w:pPr>
    </w:p>
    <w:p w14:paraId="06D87062" w14:textId="385C0D62" w:rsidR="00731FF9" w:rsidRDefault="00731FF9" w:rsidP="00E03C08">
      <w:pPr>
        <w:pStyle w:val="Default"/>
        <w:ind w:right="-35"/>
      </w:pPr>
    </w:p>
    <w:p w14:paraId="3E7A4D45" w14:textId="74F317FF" w:rsidR="00731FF9" w:rsidRDefault="00731FF9" w:rsidP="00E03C08">
      <w:pPr>
        <w:pStyle w:val="Default"/>
        <w:ind w:right="-35"/>
      </w:pPr>
    </w:p>
    <w:p w14:paraId="2CEC79DD" w14:textId="070BE03E" w:rsidR="00731FF9" w:rsidRDefault="00731FF9" w:rsidP="00E03C08">
      <w:pPr>
        <w:pStyle w:val="Default"/>
        <w:ind w:right="-35"/>
      </w:pPr>
    </w:p>
    <w:p w14:paraId="75FD2E06" w14:textId="77777777" w:rsidR="009E1B6D" w:rsidRDefault="009E1B6D" w:rsidP="00E03C08">
      <w:pPr>
        <w:pStyle w:val="Default"/>
        <w:ind w:right="-35"/>
      </w:pPr>
    </w:p>
    <w:p w14:paraId="58F00798" w14:textId="39150212" w:rsidR="00E03C08" w:rsidRPr="004A1F7F" w:rsidRDefault="00E03C08" w:rsidP="00E03C08">
      <w:pPr>
        <w:pStyle w:val="Default"/>
        <w:ind w:right="-35"/>
      </w:pPr>
      <w:r w:rsidRPr="004A1F7F">
        <w:t xml:space="preserve">In making or responding to criticism or complaints affecting the school/academy, we will follow the procedures established by the Governing Board or Trustees.  </w:t>
      </w:r>
    </w:p>
    <w:p w14:paraId="52A4B42E" w14:textId="77777777" w:rsidR="0072573A" w:rsidRPr="004A1F7F" w:rsidRDefault="0072573A" w:rsidP="00E03C08">
      <w:pPr>
        <w:pStyle w:val="Default"/>
        <w:ind w:right="-35"/>
      </w:pPr>
    </w:p>
    <w:p w14:paraId="031F91C8" w14:textId="5D49B088" w:rsidR="00E03C08" w:rsidRDefault="00E03C08" w:rsidP="00E03C08">
      <w:pPr>
        <w:pStyle w:val="Default"/>
        <w:ind w:right="-35"/>
      </w:pPr>
      <w:r w:rsidRPr="004A1F7F">
        <w:t>We will ensure that we will only speak or act on behalf of the whole Governing</w:t>
      </w:r>
      <w:r>
        <w:t>/Trust</w:t>
      </w:r>
      <w:r w:rsidRPr="004A1F7F">
        <w:t xml:space="preserve"> Board if we have been given authority to do so.</w:t>
      </w:r>
    </w:p>
    <w:p w14:paraId="6F064252" w14:textId="5E2B39BA" w:rsidR="00597FED" w:rsidRDefault="00597FED" w:rsidP="00E03C08">
      <w:pPr>
        <w:pStyle w:val="Default"/>
        <w:ind w:right="-35"/>
      </w:pPr>
    </w:p>
    <w:p w14:paraId="3B526AD0" w14:textId="0AA80F28" w:rsidR="00597FED" w:rsidRDefault="00597FED" w:rsidP="00E03C08">
      <w:pPr>
        <w:pStyle w:val="Default"/>
        <w:ind w:right="-35"/>
      </w:pPr>
      <w:r w:rsidRPr="00C961DC">
        <w:t>Where we hold alternative roles within the school/academy (</w:t>
      </w:r>
      <w:proofErr w:type="spellStart"/>
      <w:r w:rsidRPr="00C961DC">
        <w:t>ie</w:t>
      </w:r>
      <w:proofErr w:type="spellEnd"/>
      <w:r w:rsidRPr="00C961DC">
        <w:t>, parent, carer, other voluntary role, staff member), we will ensure a delineation of roles and continue uphold our commitment to the Board’s Code of Conduct.</w:t>
      </w:r>
      <w:r>
        <w:t xml:space="preserve"> </w:t>
      </w:r>
    </w:p>
    <w:p w14:paraId="6C5A30EB" w14:textId="77777777" w:rsidR="00462CCA" w:rsidRDefault="00462CCA" w:rsidP="00E03C08">
      <w:pPr>
        <w:pStyle w:val="Default"/>
        <w:ind w:right="-35"/>
      </w:pPr>
    </w:p>
    <w:p w14:paraId="3F1B8899" w14:textId="4A7E2141" w:rsidR="00E03C08" w:rsidRPr="000F50F2" w:rsidRDefault="00597FED" w:rsidP="000F50F2">
      <w:pPr>
        <w:shd w:val="clear" w:color="auto" w:fill="FFFFFF"/>
        <w:tabs>
          <w:tab w:val="left" w:pos="567"/>
        </w:tabs>
        <w:ind w:right="-35"/>
        <w:rPr>
          <w:rFonts w:cs="Arial"/>
          <w:b/>
          <w:sz w:val="28"/>
          <w:szCs w:val="28"/>
        </w:rPr>
      </w:pPr>
      <w:r w:rsidRPr="000F50F2">
        <w:rPr>
          <w:rFonts w:cs="Arial"/>
          <w:b/>
          <w:sz w:val="28"/>
          <w:szCs w:val="28"/>
          <w:lang w:val="en"/>
        </w:rPr>
        <w:t>9)</w:t>
      </w:r>
      <w:r w:rsidRPr="000F50F2">
        <w:rPr>
          <w:rFonts w:cs="Arial"/>
          <w:b/>
          <w:sz w:val="28"/>
          <w:szCs w:val="28"/>
          <w:lang w:val="en"/>
        </w:rPr>
        <w:tab/>
      </w:r>
      <w:r w:rsidR="00E03C08" w:rsidRPr="000F50F2">
        <w:rPr>
          <w:rFonts w:cs="Arial"/>
          <w:b/>
          <w:sz w:val="28"/>
          <w:szCs w:val="28"/>
          <w:lang w:val="en"/>
        </w:rPr>
        <w:t>E</w:t>
      </w:r>
      <w:proofErr w:type="spellStart"/>
      <w:r w:rsidR="00E03C08" w:rsidRPr="000F50F2">
        <w:rPr>
          <w:rFonts w:cs="Arial"/>
          <w:b/>
          <w:sz w:val="28"/>
          <w:szCs w:val="28"/>
        </w:rPr>
        <w:t>xpress</w:t>
      </w:r>
      <w:proofErr w:type="spellEnd"/>
      <w:r w:rsidR="00E03C08" w:rsidRPr="000F50F2">
        <w:rPr>
          <w:rFonts w:cs="Arial"/>
          <w:b/>
          <w:sz w:val="28"/>
          <w:szCs w:val="28"/>
        </w:rPr>
        <w:t xml:space="preserve"> views courteously and be respectful in all </w:t>
      </w:r>
      <w:r w:rsidR="000F50F2">
        <w:rPr>
          <w:rFonts w:cs="Arial"/>
          <w:b/>
          <w:sz w:val="28"/>
          <w:szCs w:val="28"/>
        </w:rPr>
        <w:tab/>
      </w:r>
      <w:r w:rsidR="00E03C08" w:rsidRPr="000F50F2">
        <w:rPr>
          <w:rFonts w:cs="Arial"/>
          <w:b/>
          <w:sz w:val="28"/>
          <w:szCs w:val="28"/>
        </w:rPr>
        <w:t>communication</w:t>
      </w:r>
      <w:r w:rsidR="000F50F2">
        <w:rPr>
          <w:rFonts w:cs="Arial"/>
          <w:b/>
          <w:sz w:val="28"/>
          <w:szCs w:val="28"/>
        </w:rPr>
        <w:t>s</w:t>
      </w:r>
      <w:r w:rsidR="0072573A" w:rsidRPr="000F50F2">
        <w:rPr>
          <w:rFonts w:cs="Arial"/>
          <w:b/>
          <w:sz w:val="28"/>
          <w:szCs w:val="28"/>
        </w:rPr>
        <w:t xml:space="preserve">, </w:t>
      </w:r>
      <w:r w:rsidR="0072573A" w:rsidRPr="00C961DC">
        <w:rPr>
          <w:rFonts w:cs="Arial"/>
          <w:b/>
          <w:sz w:val="28"/>
          <w:szCs w:val="28"/>
        </w:rPr>
        <w:t>both verbal and written</w:t>
      </w:r>
      <w:r w:rsidR="009E1B6D">
        <w:rPr>
          <w:rFonts w:cs="Arial"/>
          <w:b/>
          <w:sz w:val="28"/>
          <w:szCs w:val="28"/>
        </w:rPr>
        <w:t>:</w:t>
      </w:r>
    </w:p>
    <w:p w14:paraId="1E541DBE" w14:textId="77777777" w:rsidR="00E03C08" w:rsidRPr="004A1F7F" w:rsidRDefault="00E03C08" w:rsidP="00E03C08">
      <w:pPr>
        <w:shd w:val="clear" w:color="auto" w:fill="FFFFFF"/>
        <w:ind w:right="-35"/>
        <w:rPr>
          <w:rFonts w:cs="Arial"/>
        </w:rPr>
      </w:pPr>
    </w:p>
    <w:p w14:paraId="1C05B26E" w14:textId="77777777" w:rsidR="00E03C08" w:rsidRDefault="00E03C08" w:rsidP="00E03C08">
      <w:pPr>
        <w:shd w:val="clear" w:color="auto" w:fill="FFFFFF"/>
        <w:rPr>
          <w:rFonts w:cs="Arial"/>
          <w:color w:val="000000"/>
        </w:rPr>
      </w:pPr>
      <w:r w:rsidRPr="004A1F7F">
        <w:rPr>
          <w:rFonts w:cs="Arial"/>
          <w:color w:val="000000"/>
        </w:rPr>
        <w:t xml:space="preserve">This includes being mindful of upholding the school/academy’s reputation when communicating in a private capacity and avoiding, as far as possible, becoming involved in any communication which may lead to a conflict of interest with the role as a governor. </w:t>
      </w:r>
    </w:p>
    <w:p w14:paraId="219AE67A" w14:textId="77777777" w:rsidR="00E03C08" w:rsidRPr="004A1F7F" w:rsidRDefault="00E03C08" w:rsidP="00E03C08">
      <w:pPr>
        <w:shd w:val="clear" w:color="auto" w:fill="FFFFFF"/>
        <w:rPr>
          <w:rFonts w:cs="Arial"/>
          <w:color w:val="000000"/>
        </w:rPr>
      </w:pPr>
    </w:p>
    <w:p w14:paraId="4E8898DB" w14:textId="2FDEE53F" w:rsidR="00E03C08" w:rsidRDefault="00E03C08" w:rsidP="00E03C08">
      <w:pPr>
        <w:shd w:val="clear" w:color="auto" w:fill="FFFFFF"/>
        <w:rPr>
          <w:rFonts w:cs="Arial"/>
        </w:rPr>
      </w:pPr>
      <w:bookmarkStart w:id="0" w:name="_Hlk143688473"/>
      <w:r w:rsidRPr="004A1F7F">
        <w:rPr>
          <w:rFonts w:cs="Arial"/>
        </w:rPr>
        <w:t xml:space="preserve">We will ensure we use social media responsibly and will not submit postings on networking sites which </w:t>
      </w:r>
      <w:r w:rsidR="00AC12ED">
        <w:rPr>
          <w:rFonts w:cs="Arial"/>
        </w:rPr>
        <w:t>may</w:t>
      </w:r>
      <w:r w:rsidRPr="004A1F7F">
        <w:rPr>
          <w:rFonts w:cs="Arial"/>
        </w:rPr>
        <w:t xml:space="preserve"> bring the school/academy or Governing</w:t>
      </w:r>
      <w:r>
        <w:rPr>
          <w:rFonts w:cs="Arial"/>
        </w:rPr>
        <w:t>/Trust</w:t>
      </w:r>
      <w:r w:rsidRPr="004A1F7F">
        <w:rPr>
          <w:rFonts w:cs="Arial"/>
        </w:rPr>
        <w:t xml:space="preserve"> Board into disrepute.</w:t>
      </w:r>
      <w:r w:rsidR="006F61D2">
        <w:rPr>
          <w:rFonts w:cs="Arial"/>
        </w:rPr>
        <w:t xml:space="preserve">  </w:t>
      </w:r>
      <w:r w:rsidR="006F61D2" w:rsidRPr="00C961DC">
        <w:rPr>
          <w:rFonts w:cs="Arial"/>
        </w:rPr>
        <w:t>We will abide by the school/academy’s Acceptable Use Policy (if applicable).</w:t>
      </w:r>
    </w:p>
    <w:bookmarkEnd w:id="0"/>
    <w:p w14:paraId="3513843D" w14:textId="48C4F3CC" w:rsidR="000F50F2" w:rsidRDefault="000F50F2" w:rsidP="00E03C08">
      <w:pPr>
        <w:shd w:val="clear" w:color="auto" w:fill="FFFFFF"/>
        <w:rPr>
          <w:rFonts w:cs="Arial"/>
        </w:rPr>
      </w:pPr>
    </w:p>
    <w:p w14:paraId="2D417E12" w14:textId="63CEA024" w:rsidR="00E03C08" w:rsidRPr="000F50F2" w:rsidRDefault="000F50F2" w:rsidP="000F50F2">
      <w:pPr>
        <w:shd w:val="clear" w:color="auto" w:fill="FFFFFF"/>
        <w:tabs>
          <w:tab w:val="left" w:pos="567"/>
        </w:tabs>
        <w:ind w:right="-35"/>
        <w:rPr>
          <w:rFonts w:cs="Arial"/>
          <w:b/>
          <w:sz w:val="28"/>
          <w:szCs w:val="28"/>
        </w:rPr>
      </w:pPr>
      <w:r w:rsidRPr="000F50F2">
        <w:rPr>
          <w:rFonts w:cs="Arial"/>
          <w:b/>
          <w:sz w:val="28"/>
          <w:szCs w:val="28"/>
        </w:rPr>
        <w:t>10)</w:t>
      </w:r>
      <w:r>
        <w:rPr>
          <w:rFonts w:cs="Arial"/>
          <w:b/>
          <w:sz w:val="28"/>
          <w:szCs w:val="28"/>
        </w:rPr>
        <w:tab/>
      </w:r>
      <w:r w:rsidR="00E03C08" w:rsidRPr="000F50F2">
        <w:rPr>
          <w:rFonts w:cs="Arial"/>
          <w:b/>
          <w:sz w:val="28"/>
          <w:szCs w:val="28"/>
        </w:rPr>
        <w:t xml:space="preserve">Respect lines of demarcation and the role of the Headteacher </w:t>
      </w:r>
      <w:r>
        <w:rPr>
          <w:rFonts w:cs="Arial"/>
          <w:b/>
          <w:sz w:val="28"/>
          <w:szCs w:val="28"/>
        </w:rPr>
        <w:tab/>
      </w:r>
      <w:r w:rsidR="00E03C08" w:rsidRPr="000F50F2">
        <w:rPr>
          <w:rFonts w:cs="Arial"/>
          <w:b/>
          <w:sz w:val="28"/>
          <w:szCs w:val="28"/>
        </w:rPr>
        <w:t>and/or</w:t>
      </w:r>
      <w:r>
        <w:rPr>
          <w:rFonts w:cs="Arial"/>
          <w:b/>
          <w:sz w:val="28"/>
          <w:szCs w:val="28"/>
        </w:rPr>
        <w:t xml:space="preserve"> </w:t>
      </w:r>
      <w:r w:rsidR="00E03C08" w:rsidRPr="000F50F2">
        <w:rPr>
          <w:rFonts w:cs="Arial"/>
          <w:b/>
          <w:sz w:val="28"/>
          <w:szCs w:val="28"/>
        </w:rPr>
        <w:t xml:space="preserve">Executive Leader (as appropriate) to manage the </w:t>
      </w:r>
      <w:r>
        <w:rPr>
          <w:rFonts w:cs="Arial"/>
          <w:b/>
          <w:sz w:val="28"/>
          <w:szCs w:val="28"/>
        </w:rPr>
        <w:tab/>
      </w:r>
      <w:r>
        <w:rPr>
          <w:rFonts w:cs="Arial"/>
          <w:b/>
          <w:sz w:val="28"/>
          <w:szCs w:val="28"/>
        </w:rPr>
        <w:tab/>
      </w:r>
      <w:r w:rsidR="00E03C08" w:rsidRPr="000F50F2">
        <w:rPr>
          <w:rFonts w:cs="Arial"/>
          <w:b/>
          <w:sz w:val="28"/>
          <w:szCs w:val="28"/>
        </w:rPr>
        <w:t>school/academy</w:t>
      </w:r>
      <w:r w:rsidR="009E1B6D">
        <w:rPr>
          <w:rFonts w:cs="Arial"/>
          <w:b/>
          <w:sz w:val="28"/>
          <w:szCs w:val="28"/>
        </w:rPr>
        <w:t>:</w:t>
      </w:r>
    </w:p>
    <w:p w14:paraId="448E4557" w14:textId="77777777" w:rsidR="00E03C08" w:rsidRPr="004A1F7F" w:rsidRDefault="00E03C08" w:rsidP="00E03C08">
      <w:pPr>
        <w:shd w:val="clear" w:color="auto" w:fill="FFFFFF"/>
        <w:ind w:right="-35"/>
        <w:rPr>
          <w:rFonts w:cs="Arial"/>
          <w:b/>
        </w:rPr>
      </w:pPr>
    </w:p>
    <w:p w14:paraId="36E48073" w14:textId="05E834C1" w:rsidR="0072573A" w:rsidRDefault="00E03C08" w:rsidP="00E03C08">
      <w:pPr>
        <w:ind w:right="-35"/>
        <w:rPr>
          <w:rFonts w:cs="Arial"/>
          <w:lang w:val="en"/>
        </w:rPr>
      </w:pPr>
      <w:r w:rsidRPr="004A1F7F">
        <w:rPr>
          <w:rFonts w:cs="Arial"/>
          <w:lang w:val="en"/>
        </w:rPr>
        <w:t xml:space="preserve">As governors we accept that our role is strategic and focused on the three core functions referred to in </w:t>
      </w:r>
      <w:r w:rsidR="000F50F2">
        <w:rPr>
          <w:rFonts w:cs="Arial"/>
          <w:lang w:val="en"/>
        </w:rPr>
        <w:t>point 3)</w:t>
      </w:r>
      <w:r w:rsidRPr="004A1F7F">
        <w:rPr>
          <w:rFonts w:cs="Arial"/>
          <w:lang w:val="en"/>
        </w:rPr>
        <w:t xml:space="preserve"> of this code.  </w:t>
      </w:r>
    </w:p>
    <w:p w14:paraId="383C80E4" w14:textId="04298E30" w:rsidR="00462CCA" w:rsidRDefault="00462CCA" w:rsidP="00E03C08">
      <w:pPr>
        <w:ind w:right="-35"/>
        <w:rPr>
          <w:rFonts w:cs="Arial"/>
          <w:lang w:val="en"/>
        </w:rPr>
      </w:pPr>
    </w:p>
    <w:p w14:paraId="5406CF51" w14:textId="01370297" w:rsidR="0072573A" w:rsidRDefault="00E03C08" w:rsidP="00E03C08">
      <w:pPr>
        <w:ind w:right="-35"/>
        <w:rPr>
          <w:rFonts w:cs="Arial"/>
          <w:lang w:val="en"/>
        </w:rPr>
      </w:pPr>
      <w:r w:rsidRPr="004A1F7F">
        <w:rPr>
          <w:rFonts w:cs="Arial"/>
          <w:lang w:val="en"/>
        </w:rPr>
        <w:t xml:space="preserve">We will not involve ourselves in the day-to-day </w:t>
      </w:r>
      <w:r w:rsidR="00AC12ED">
        <w:rPr>
          <w:rFonts w:cs="Arial"/>
          <w:lang w:val="en"/>
        </w:rPr>
        <w:t xml:space="preserve">operational </w:t>
      </w:r>
      <w:r w:rsidRPr="004A1F7F">
        <w:rPr>
          <w:rFonts w:cs="Arial"/>
          <w:lang w:val="en"/>
        </w:rPr>
        <w:t xml:space="preserve">management of the school/academy or attempt to micro-manage senior leaders. </w:t>
      </w:r>
    </w:p>
    <w:p w14:paraId="1A68AC6E" w14:textId="77777777" w:rsidR="0072573A" w:rsidRDefault="0072573A" w:rsidP="00E03C08">
      <w:pPr>
        <w:ind w:right="-35"/>
        <w:rPr>
          <w:rFonts w:cs="Arial"/>
          <w:lang w:val="en"/>
        </w:rPr>
      </w:pPr>
    </w:p>
    <w:p w14:paraId="70FB10AB" w14:textId="763DE511" w:rsidR="000F50F2" w:rsidRDefault="00E03C08" w:rsidP="00E03C08">
      <w:pPr>
        <w:ind w:right="-35"/>
        <w:rPr>
          <w:rFonts w:cs="Arial"/>
          <w:lang w:val="en"/>
        </w:rPr>
      </w:pPr>
      <w:r w:rsidRPr="004A1F7F">
        <w:rPr>
          <w:rFonts w:cs="Arial"/>
          <w:lang w:val="en"/>
        </w:rPr>
        <w:t>Any visits that we undertake at the school/academy will be arranged in advance with relevant staff, be agreed by the Headteacher (and/ or Executive Leader as appropriate) and be within the framework established by the Governing</w:t>
      </w:r>
      <w:r>
        <w:rPr>
          <w:rFonts w:cs="Arial"/>
          <w:lang w:val="en"/>
        </w:rPr>
        <w:t xml:space="preserve">/Trustee </w:t>
      </w:r>
      <w:r w:rsidRPr="004A1F7F">
        <w:rPr>
          <w:rFonts w:cs="Arial"/>
          <w:lang w:val="en"/>
        </w:rPr>
        <w:t>Board.</w:t>
      </w:r>
    </w:p>
    <w:p w14:paraId="3F89A51A" w14:textId="48EEBCEA" w:rsidR="00462CCA" w:rsidRDefault="00462CCA" w:rsidP="00E03C08">
      <w:pPr>
        <w:ind w:right="-35"/>
        <w:rPr>
          <w:rFonts w:cs="Arial"/>
          <w:lang w:val="en"/>
        </w:rPr>
      </w:pPr>
    </w:p>
    <w:p w14:paraId="09D23FD8" w14:textId="61E7E4FC" w:rsidR="009E1B6D" w:rsidRDefault="009E1B6D" w:rsidP="00E03C08">
      <w:pPr>
        <w:ind w:right="-35"/>
        <w:rPr>
          <w:rFonts w:cs="Arial"/>
          <w:lang w:val="en"/>
        </w:rPr>
      </w:pPr>
    </w:p>
    <w:p w14:paraId="18487523" w14:textId="2EC26E2C" w:rsidR="009E1B6D" w:rsidRDefault="009E1B6D" w:rsidP="00E03C08">
      <w:pPr>
        <w:ind w:right="-35"/>
        <w:rPr>
          <w:rFonts w:cs="Arial"/>
          <w:lang w:val="en"/>
        </w:rPr>
      </w:pPr>
    </w:p>
    <w:p w14:paraId="74095922" w14:textId="25AD74AD" w:rsidR="009E1B6D" w:rsidRDefault="009E1B6D" w:rsidP="00E03C08">
      <w:pPr>
        <w:ind w:right="-35"/>
        <w:rPr>
          <w:rFonts w:cs="Arial"/>
          <w:lang w:val="en"/>
        </w:rPr>
      </w:pPr>
    </w:p>
    <w:p w14:paraId="0A61C620" w14:textId="63FA72B8" w:rsidR="009E1B6D" w:rsidRDefault="009E1B6D" w:rsidP="00E03C08">
      <w:pPr>
        <w:ind w:right="-35"/>
        <w:rPr>
          <w:rFonts w:cs="Arial"/>
          <w:lang w:val="en"/>
        </w:rPr>
      </w:pPr>
    </w:p>
    <w:p w14:paraId="1A0FE66C" w14:textId="6F076E16" w:rsidR="009E1B6D" w:rsidRDefault="009E1B6D" w:rsidP="00E03C08">
      <w:pPr>
        <w:ind w:right="-35"/>
        <w:rPr>
          <w:rFonts w:cs="Arial"/>
          <w:lang w:val="en"/>
        </w:rPr>
      </w:pPr>
    </w:p>
    <w:p w14:paraId="0B172C52" w14:textId="130BEFAD" w:rsidR="009E1B6D" w:rsidRDefault="009E1B6D" w:rsidP="00E03C08">
      <w:pPr>
        <w:ind w:right="-35"/>
        <w:rPr>
          <w:rFonts w:cs="Arial"/>
          <w:lang w:val="en"/>
        </w:rPr>
      </w:pPr>
    </w:p>
    <w:p w14:paraId="4BF687EE" w14:textId="4BC98542" w:rsidR="009E1B6D" w:rsidRDefault="009E1B6D" w:rsidP="00E03C08">
      <w:pPr>
        <w:ind w:right="-35"/>
        <w:rPr>
          <w:rFonts w:cs="Arial"/>
          <w:lang w:val="en"/>
        </w:rPr>
      </w:pPr>
    </w:p>
    <w:p w14:paraId="0D0A1FFA" w14:textId="58797BFB" w:rsidR="009E1B6D" w:rsidRDefault="009E1B6D" w:rsidP="00E03C08">
      <w:pPr>
        <w:ind w:right="-35"/>
        <w:rPr>
          <w:rFonts w:cs="Arial"/>
          <w:lang w:val="en"/>
        </w:rPr>
      </w:pPr>
    </w:p>
    <w:p w14:paraId="479634EF" w14:textId="68798C1D" w:rsidR="009E1B6D" w:rsidRDefault="009E1B6D" w:rsidP="00E03C08">
      <w:pPr>
        <w:ind w:right="-35"/>
        <w:rPr>
          <w:rFonts w:cs="Arial"/>
          <w:lang w:val="en"/>
        </w:rPr>
      </w:pPr>
    </w:p>
    <w:p w14:paraId="1A0125D4" w14:textId="77777777" w:rsidR="009E1B6D" w:rsidRDefault="009E1B6D" w:rsidP="00E03C08">
      <w:pPr>
        <w:ind w:right="-35"/>
        <w:rPr>
          <w:rFonts w:cs="Arial"/>
          <w:lang w:val="en"/>
        </w:rPr>
      </w:pPr>
    </w:p>
    <w:p w14:paraId="11651C37" w14:textId="08E263A4" w:rsidR="00E03C08" w:rsidRPr="000F50F2" w:rsidRDefault="000F50F2" w:rsidP="000F50F2">
      <w:pPr>
        <w:tabs>
          <w:tab w:val="left" w:pos="567"/>
        </w:tabs>
        <w:ind w:right="-35"/>
        <w:rPr>
          <w:rFonts w:cs="Arial"/>
          <w:b/>
          <w:sz w:val="28"/>
          <w:szCs w:val="28"/>
        </w:rPr>
      </w:pPr>
      <w:r w:rsidRPr="000F50F2">
        <w:rPr>
          <w:rFonts w:cs="Arial"/>
          <w:b/>
          <w:sz w:val="28"/>
          <w:szCs w:val="28"/>
          <w:lang w:val="en"/>
        </w:rPr>
        <w:lastRenderedPageBreak/>
        <w:t>1</w:t>
      </w:r>
      <w:r w:rsidR="003F3D91">
        <w:rPr>
          <w:rFonts w:cs="Arial"/>
          <w:b/>
          <w:sz w:val="28"/>
          <w:szCs w:val="28"/>
          <w:lang w:val="en"/>
        </w:rPr>
        <w:t>1</w:t>
      </w:r>
      <w:r w:rsidRPr="000F50F2">
        <w:rPr>
          <w:rFonts w:cs="Arial"/>
          <w:b/>
          <w:sz w:val="28"/>
          <w:szCs w:val="28"/>
          <w:lang w:val="en"/>
        </w:rPr>
        <w:t>)</w:t>
      </w:r>
      <w:r w:rsidRPr="000F50F2">
        <w:rPr>
          <w:rFonts w:cs="Arial"/>
          <w:b/>
          <w:sz w:val="28"/>
          <w:szCs w:val="28"/>
          <w:lang w:val="en"/>
        </w:rPr>
        <w:tab/>
      </w:r>
      <w:r w:rsidR="00E03C08" w:rsidRPr="000F50F2">
        <w:rPr>
          <w:rFonts w:cs="Arial"/>
          <w:b/>
          <w:sz w:val="28"/>
          <w:szCs w:val="28"/>
          <w:lang w:val="en"/>
        </w:rPr>
        <w:t xml:space="preserve">Acknowledge </w:t>
      </w:r>
      <w:r w:rsidR="00E03C08" w:rsidRPr="000F50F2">
        <w:rPr>
          <w:rFonts w:cs="Arial"/>
          <w:b/>
          <w:sz w:val="28"/>
          <w:szCs w:val="28"/>
        </w:rPr>
        <w:t xml:space="preserve">majority decisions, except those that conflict </w:t>
      </w:r>
      <w:r>
        <w:rPr>
          <w:rFonts w:cs="Arial"/>
          <w:b/>
          <w:sz w:val="28"/>
          <w:szCs w:val="28"/>
        </w:rPr>
        <w:tab/>
      </w:r>
      <w:r w:rsidR="00E03C08" w:rsidRPr="000F50F2">
        <w:rPr>
          <w:rFonts w:cs="Arial"/>
          <w:b/>
          <w:sz w:val="28"/>
          <w:szCs w:val="28"/>
        </w:rPr>
        <w:t xml:space="preserve">with the Seven Principles of Public Life, the </w:t>
      </w:r>
      <w:r>
        <w:rPr>
          <w:rFonts w:cs="Arial"/>
          <w:b/>
          <w:sz w:val="28"/>
          <w:szCs w:val="28"/>
        </w:rPr>
        <w:t xml:space="preserve">Governing/ </w:t>
      </w:r>
      <w:r>
        <w:rPr>
          <w:rFonts w:cs="Arial"/>
          <w:b/>
          <w:sz w:val="28"/>
          <w:szCs w:val="28"/>
        </w:rPr>
        <w:tab/>
        <w:t xml:space="preserve">Trustee Board </w:t>
      </w:r>
      <w:r w:rsidR="00E03C08" w:rsidRPr="000F50F2">
        <w:rPr>
          <w:rFonts w:cs="Arial"/>
          <w:b/>
          <w:sz w:val="28"/>
          <w:szCs w:val="28"/>
        </w:rPr>
        <w:t xml:space="preserve">core functions or may fail to ensure the safety </w:t>
      </w:r>
      <w:r>
        <w:rPr>
          <w:rFonts w:cs="Arial"/>
          <w:b/>
          <w:sz w:val="28"/>
          <w:szCs w:val="28"/>
        </w:rPr>
        <w:tab/>
      </w:r>
      <w:r w:rsidR="00E03C08" w:rsidRPr="000F50F2">
        <w:rPr>
          <w:rFonts w:cs="Arial"/>
          <w:b/>
          <w:sz w:val="28"/>
          <w:szCs w:val="28"/>
        </w:rPr>
        <w:t>of pupils</w:t>
      </w:r>
      <w:r w:rsidR="009E1B6D">
        <w:rPr>
          <w:rFonts w:cs="Arial"/>
          <w:b/>
          <w:sz w:val="28"/>
          <w:szCs w:val="28"/>
        </w:rPr>
        <w:t>:</w:t>
      </w:r>
    </w:p>
    <w:p w14:paraId="6EF834AE" w14:textId="77777777" w:rsidR="00E03C08" w:rsidRPr="004A1F7F" w:rsidRDefault="00E03C08" w:rsidP="00E03C08">
      <w:pPr>
        <w:ind w:right="-35"/>
        <w:rPr>
          <w:rFonts w:cs="Arial"/>
          <w:b/>
        </w:rPr>
      </w:pPr>
    </w:p>
    <w:p w14:paraId="4309FB16" w14:textId="77777777" w:rsidR="00E03C08" w:rsidRPr="004A1F7F" w:rsidRDefault="00E03C08" w:rsidP="00E03C08">
      <w:pPr>
        <w:ind w:right="-35"/>
        <w:rPr>
          <w:rFonts w:cs="Arial"/>
        </w:rPr>
      </w:pPr>
      <w:r w:rsidRPr="004A1F7F">
        <w:rPr>
          <w:rFonts w:eastAsia="Times New Roman" w:cs="Arial"/>
          <w:lang w:eastAsia="en-GB"/>
        </w:rPr>
        <w:t>We will c</w:t>
      </w:r>
      <w:r w:rsidRPr="004A1F7F">
        <w:rPr>
          <w:rFonts w:cs="Arial"/>
        </w:rPr>
        <w:t>onfront malpractice by speaking up</w:t>
      </w:r>
      <w:r w:rsidRPr="004A1F7F">
        <w:rPr>
          <w:rFonts w:cs="Arial"/>
          <w:b/>
        </w:rPr>
        <w:t xml:space="preserve"> </w:t>
      </w:r>
      <w:r w:rsidRPr="004A1F7F">
        <w:rPr>
          <w:rFonts w:eastAsia="Times New Roman" w:cs="Arial"/>
          <w:lang w:eastAsia="en-GB"/>
        </w:rPr>
        <w:t xml:space="preserve">against and bringing to the attention of the relevant authorities any decisions and actions </w:t>
      </w:r>
      <w:r w:rsidRPr="004A1F7F">
        <w:rPr>
          <w:rFonts w:cs="Arial"/>
        </w:rPr>
        <w:t xml:space="preserve">that conflict with the Seven Principles of Public </w:t>
      </w:r>
      <w:proofErr w:type="gramStart"/>
      <w:r w:rsidRPr="004A1F7F">
        <w:rPr>
          <w:rFonts w:cs="Arial"/>
        </w:rPr>
        <w:t>Life</w:t>
      </w:r>
      <w:proofErr w:type="gramEnd"/>
      <w:r w:rsidRPr="004A1F7F">
        <w:rPr>
          <w:rFonts w:cs="Arial"/>
        </w:rPr>
        <w:t xml:space="preserve"> or which may place pupils at risk.</w:t>
      </w:r>
      <w:r w:rsidRPr="004A1F7F">
        <w:rPr>
          <w:rFonts w:eastAsia="Times New Roman" w:cs="Arial"/>
          <w:lang w:eastAsia="en-GB"/>
        </w:rPr>
        <w:t xml:space="preserve"> </w:t>
      </w:r>
    </w:p>
    <w:p w14:paraId="7F55AE89" w14:textId="77777777" w:rsidR="00462CCA" w:rsidRDefault="00462CCA" w:rsidP="00E03C08">
      <w:pPr>
        <w:pStyle w:val="Default"/>
        <w:ind w:right="-35"/>
        <w:rPr>
          <w:b/>
        </w:rPr>
      </w:pPr>
    </w:p>
    <w:p w14:paraId="19E155BF" w14:textId="1CF9D453" w:rsidR="00E03C08" w:rsidRPr="004A1F7F" w:rsidRDefault="000F50F2" w:rsidP="000F50F2">
      <w:pPr>
        <w:pStyle w:val="Default"/>
        <w:tabs>
          <w:tab w:val="left" w:pos="567"/>
        </w:tabs>
        <w:ind w:right="-35"/>
        <w:rPr>
          <w:b/>
        </w:rPr>
      </w:pPr>
      <w:r w:rsidRPr="000F50F2">
        <w:rPr>
          <w:b/>
          <w:sz w:val="28"/>
          <w:szCs w:val="28"/>
        </w:rPr>
        <w:t>1</w:t>
      </w:r>
      <w:r w:rsidR="003F3D91">
        <w:rPr>
          <w:b/>
          <w:sz w:val="28"/>
          <w:szCs w:val="28"/>
        </w:rPr>
        <w:t>2</w:t>
      </w:r>
      <w:r w:rsidRPr="000F50F2">
        <w:rPr>
          <w:b/>
          <w:sz w:val="28"/>
          <w:szCs w:val="28"/>
        </w:rPr>
        <w:t>)</w:t>
      </w:r>
      <w:r w:rsidRPr="000F50F2">
        <w:rPr>
          <w:b/>
          <w:sz w:val="28"/>
          <w:szCs w:val="28"/>
        </w:rPr>
        <w:tab/>
      </w:r>
      <w:r w:rsidR="00E03C08" w:rsidRPr="000F50F2">
        <w:rPr>
          <w:b/>
          <w:sz w:val="28"/>
          <w:szCs w:val="28"/>
        </w:rPr>
        <w:t>Respect the duty of confidentiality to the school/academy:</w:t>
      </w:r>
    </w:p>
    <w:p w14:paraId="74A33AC1" w14:textId="77777777" w:rsidR="00E03C08" w:rsidRPr="004A1F7F" w:rsidRDefault="00E03C08" w:rsidP="00E03C08">
      <w:pPr>
        <w:pStyle w:val="Default"/>
        <w:ind w:right="-35"/>
        <w:rPr>
          <w:b/>
        </w:rPr>
      </w:pPr>
    </w:p>
    <w:p w14:paraId="3511EB0F" w14:textId="77777777" w:rsidR="00E03C08" w:rsidRDefault="00E03C08" w:rsidP="00E03C08">
      <w:pPr>
        <w:pStyle w:val="Default"/>
        <w:ind w:right="-35"/>
      </w:pPr>
      <w:r w:rsidRPr="004A1F7F">
        <w:t xml:space="preserve">We will </w:t>
      </w:r>
      <w:r>
        <w:t xml:space="preserve">maintain </w:t>
      </w:r>
      <w:r w:rsidRPr="004A1F7F">
        <w:t xml:space="preserve">complete confidentiality </w:t>
      </w:r>
      <w:r>
        <w:t>particularly when</w:t>
      </w:r>
      <w:r w:rsidRPr="004A1F7F">
        <w:t xml:space="preserve"> matters are deemed confidential or where they concern individual staff, </w:t>
      </w:r>
      <w:proofErr w:type="gramStart"/>
      <w:r w:rsidRPr="004A1F7F">
        <w:t>pupils</w:t>
      </w:r>
      <w:proofErr w:type="gramEnd"/>
      <w:r w:rsidRPr="004A1F7F">
        <w:t xml:space="preserve"> and families.</w:t>
      </w:r>
    </w:p>
    <w:p w14:paraId="0B737C7D" w14:textId="77777777" w:rsidR="00E03C08" w:rsidRDefault="00E03C08" w:rsidP="00E03C08">
      <w:pPr>
        <w:pStyle w:val="Default"/>
        <w:ind w:right="-35"/>
      </w:pPr>
    </w:p>
    <w:p w14:paraId="687B794F" w14:textId="77777777" w:rsidR="00E03C08" w:rsidRDefault="00E03C08" w:rsidP="00E03C08">
      <w:pPr>
        <w:pStyle w:val="Default"/>
        <w:ind w:right="-35"/>
      </w:pPr>
      <w:r>
        <w:t>We understand that approved minutes are the formal record of meetings.</w:t>
      </w:r>
    </w:p>
    <w:p w14:paraId="63E9CADA" w14:textId="77777777" w:rsidR="00E03C08" w:rsidRPr="004A1F7F" w:rsidRDefault="00E03C08" w:rsidP="00E03C08">
      <w:pPr>
        <w:pStyle w:val="Default"/>
        <w:ind w:right="-35"/>
      </w:pPr>
    </w:p>
    <w:p w14:paraId="1B17F067" w14:textId="77777777" w:rsidR="00E03C08" w:rsidRPr="004A1F7F" w:rsidRDefault="00E03C08" w:rsidP="00E03C08">
      <w:pPr>
        <w:pStyle w:val="Default"/>
        <w:ind w:right="-35"/>
      </w:pPr>
      <w:r w:rsidRPr="004A1F7F">
        <w:t>We will ensure that the Governing</w:t>
      </w:r>
      <w:r>
        <w:t>/Trustee</w:t>
      </w:r>
      <w:r w:rsidRPr="004A1F7F">
        <w:t xml:space="preserve"> Board complies with the General Data Protection Regulation and the Data Protection Act 2018.</w:t>
      </w:r>
    </w:p>
    <w:p w14:paraId="006E65C8" w14:textId="77777777" w:rsidR="00E03C08" w:rsidRPr="004A1F7F" w:rsidRDefault="00E03C08" w:rsidP="00E03C08">
      <w:pPr>
        <w:pStyle w:val="Default"/>
        <w:ind w:right="-35"/>
      </w:pPr>
    </w:p>
    <w:p w14:paraId="26434C46" w14:textId="3EB599D5" w:rsidR="00E03C08" w:rsidRDefault="00E03C08" w:rsidP="00E03C08">
      <w:pPr>
        <w:pStyle w:val="Default"/>
        <w:ind w:right="-35"/>
      </w:pPr>
      <w:r w:rsidRPr="004A1F7F">
        <w:t>Should we leave the Governing</w:t>
      </w:r>
      <w:r>
        <w:t>/Trustee</w:t>
      </w:r>
      <w:r w:rsidRPr="004A1F7F">
        <w:t xml:space="preserve"> Board we will continue to uphold the Board’s confidentiality and ensure that paperwork relating to the school/academy or Governing Board is returned or disposed of appropriately.</w:t>
      </w:r>
    </w:p>
    <w:p w14:paraId="7ED1F01F" w14:textId="77777777" w:rsidR="00E03C08" w:rsidRDefault="00E03C08" w:rsidP="00E03C08">
      <w:pPr>
        <w:pStyle w:val="Default"/>
        <w:ind w:right="-35"/>
      </w:pPr>
    </w:p>
    <w:p w14:paraId="56F5C0AC" w14:textId="7B4DA17E" w:rsidR="00E03C08" w:rsidRPr="005428C8" w:rsidRDefault="005428C8" w:rsidP="005428C8">
      <w:pPr>
        <w:pStyle w:val="Default"/>
        <w:tabs>
          <w:tab w:val="left" w:pos="567"/>
        </w:tabs>
        <w:ind w:right="-35"/>
        <w:rPr>
          <w:b/>
          <w:bCs/>
          <w:sz w:val="28"/>
          <w:szCs w:val="28"/>
        </w:rPr>
      </w:pPr>
      <w:r w:rsidRPr="005428C8">
        <w:rPr>
          <w:b/>
          <w:bCs/>
          <w:sz w:val="28"/>
          <w:szCs w:val="28"/>
        </w:rPr>
        <w:t>1</w:t>
      </w:r>
      <w:r w:rsidR="003F3D91">
        <w:rPr>
          <w:b/>
          <w:bCs/>
          <w:sz w:val="28"/>
          <w:szCs w:val="28"/>
        </w:rPr>
        <w:t>3</w:t>
      </w:r>
      <w:r w:rsidRPr="005428C8">
        <w:rPr>
          <w:b/>
          <w:bCs/>
          <w:sz w:val="28"/>
          <w:szCs w:val="28"/>
        </w:rPr>
        <w:t>)</w:t>
      </w:r>
      <w:r w:rsidRPr="005428C8">
        <w:rPr>
          <w:b/>
          <w:bCs/>
          <w:sz w:val="28"/>
          <w:szCs w:val="28"/>
        </w:rPr>
        <w:tab/>
      </w:r>
      <w:r>
        <w:rPr>
          <w:b/>
          <w:bCs/>
          <w:sz w:val="28"/>
          <w:szCs w:val="28"/>
        </w:rPr>
        <w:t xml:space="preserve">Abide by </w:t>
      </w:r>
      <w:r w:rsidR="00E03C08" w:rsidRPr="005428C8">
        <w:rPr>
          <w:b/>
          <w:bCs/>
          <w:sz w:val="28"/>
          <w:szCs w:val="28"/>
        </w:rPr>
        <w:t>legislation (where applicable) and best practice in</w:t>
      </w:r>
      <w:r w:rsidR="00AC12ED">
        <w:rPr>
          <w:b/>
          <w:bCs/>
          <w:sz w:val="28"/>
          <w:szCs w:val="28"/>
        </w:rPr>
        <w:t xml:space="preserve"> </w:t>
      </w:r>
      <w:r w:rsidR="00E03C08" w:rsidRPr="005428C8">
        <w:rPr>
          <w:b/>
          <w:bCs/>
          <w:sz w:val="28"/>
          <w:szCs w:val="28"/>
        </w:rPr>
        <w:t>respect of governor recruitment and the appointment of</w:t>
      </w:r>
      <w:r w:rsidR="00AC12ED">
        <w:rPr>
          <w:b/>
          <w:bCs/>
          <w:sz w:val="28"/>
          <w:szCs w:val="28"/>
        </w:rPr>
        <w:t xml:space="preserve"> </w:t>
      </w:r>
      <w:r w:rsidR="00E03C08" w:rsidRPr="005428C8">
        <w:rPr>
          <w:b/>
          <w:bCs/>
          <w:sz w:val="28"/>
          <w:szCs w:val="28"/>
        </w:rPr>
        <w:t>governors to key roles</w:t>
      </w:r>
      <w:r w:rsidR="009E1B6D">
        <w:rPr>
          <w:b/>
          <w:bCs/>
          <w:sz w:val="28"/>
          <w:szCs w:val="28"/>
        </w:rPr>
        <w:t>:</w:t>
      </w:r>
    </w:p>
    <w:p w14:paraId="2CED5BD4" w14:textId="77777777" w:rsidR="00E03C08" w:rsidRDefault="00E03C08" w:rsidP="00E03C08">
      <w:pPr>
        <w:pStyle w:val="Default"/>
        <w:ind w:right="-35"/>
      </w:pPr>
    </w:p>
    <w:p w14:paraId="28E8A996" w14:textId="17402F93" w:rsidR="00E03C08" w:rsidRDefault="00E03C08" w:rsidP="00E03C08">
      <w:pPr>
        <w:ind w:right="-35"/>
        <w:contextualSpacing/>
        <w:rPr>
          <w:rFonts w:cs="Arial"/>
        </w:rPr>
      </w:pPr>
      <w:r w:rsidRPr="004A1F7F">
        <w:rPr>
          <w:rFonts w:cs="Arial"/>
        </w:rPr>
        <w:t>Where a prospective governor has been or is already a governor of another school, the Chair should speak to the Chair of the other Governing</w:t>
      </w:r>
      <w:r>
        <w:rPr>
          <w:rFonts w:cs="Arial"/>
        </w:rPr>
        <w:t>/Trustee</w:t>
      </w:r>
      <w:r w:rsidRPr="004A1F7F">
        <w:rPr>
          <w:rFonts w:cs="Arial"/>
        </w:rPr>
        <w:t xml:space="preserve"> Board to discuss both the skills of the individual and, where appropriate, their capacity to commit sufficient time to serve effectively on another Governing Board. </w:t>
      </w:r>
    </w:p>
    <w:p w14:paraId="146DE82E" w14:textId="5770F504" w:rsidR="00F8554D" w:rsidRDefault="00F8554D" w:rsidP="00E03C08">
      <w:pPr>
        <w:ind w:right="-35"/>
        <w:contextualSpacing/>
        <w:rPr>
          <w:rFonts w:cs="Arial"/>
        </w:rPr>
      </w:pPr>
    </w:p>
    <w:p w14:paraId="31D84B5E" w14:textId="77777777" w:rsidR="003F3D91" w:rsidRDefault="00E03C08" w:rsidP="00E03C08">
      <w:pPr>
        <w:pStyle w:val="Default"/>
        <w:ind w:right="-35"/>
      </w:pPr>
      <w:r w:rsidRPr="004A1F7F">
        <w:t>BCC expects Governing</w:t>
      </w:r>
      <w:r>
        <w:t>/Trustee</w:t>
      </w:r>
      <w:r w:rsidRPr="004A1F7F">
        <w:t xml:space="preserve"> Board to monitor and account for the circumstances within which it is genuinely appropriate for any individual to be a governor of more than one </w:t>
      </w:r>
      <w:proofErr w:type="gramStart"/>
      <w:r w:rsidRPr="004A1F7F">
        <w:t>school, and</w:t>
      </w:r>
      <w:proofErr w:type="gramEnd"/>
      <w:r w:rsidRPr="004A1F7F">
        <w:t xml:space="preserve"> give careful consideration as to whether it is in the interests of their school(s) to re-appoint governors and office holders for successive terms.  </w:t>
      </w:r>
    </w:p>
    <w:p w14:paraId="3A11F84F" w14:textId="77777777" w:rsidR="003F3D91" w:rsidRDefault="003F3D91" w:rsidP="00E03C08">
      <w:pPr>
        <w:pStyle w:val="Default"/>
        <w:ind w:right="-35"/>
      </w:pPr>
    </w:p>
    <w:p w14:paraId="2C97290F" w14:textId="51D02B17" w:rsidR="00E03C08" w:rsidRDefault="00E03C08" w:rsidP="00E03C08">
      <w:pPr>
        <w:pStyle w:val="Default"/>
        <w:ind w:right="-35"/>
        <w:rPr>
          <w:rFonts w:eastAsia="Times New Roman"/>
          <w:bCs/>
          <w:color w:val="auto"/>
        </w:rPr>
      </w:pPr>
      <w:r w:rsidRPr="004A1F7F">
        <w:t xml:space="preserve">The advice of the National Governance Association (NGA) is that all governors should be restricted to two terms of office (eight years) at the same school and that the </w:t>
      </w:r>
      <w:r w:rsidRPr="004A1F7F">
        <w:rPr>
          <w:rFonts w:eastAsia="Times New Roman"/>
          <w:bCs/>
          <w:color w:val="auto"/>
        </w:rPr>
        <w:t>Chair should hold office for no more than six years at the same school.</w:t>
      </w:r>
    </w:p>
    <w:p w14:paraId="4F526E47" w14:textId="3B30C2F3" w:rsidR="005428C8" w:rsidRDefault="005428C8" w:rsidP="00E03C08">
      <w:pPr>
        <w:pStyle w:val="Default"/>
        <w:ind w:right="-35"/>
        <w:rPr>
          <w:rFonts w:eastAsia="Times New Roman"/>
          <w:bCs/>
          <w:color w:val="auto"/>
        </w:rPr>
      </w:pPr>
    </w:p>
    <w:p w14:paraId="58B3BE6A" w14:textId="029CD60F" w:rsidR="00731FF9" w:rsidRDefault="00731FF9" w:rsidP="00E03C08">
      <w:pPr>
        <w:pStyle w:val="Default"/>
        <w:ind w:right="-35"/>
        <w:rPr>
          <w:rFonts w:eastAsia="Times New Roman"/>
          <w:bCs/>
          <w:color w:val="auto"/>
        </w:rPr>
      </w:pPr>
    </w:p>
    <w:p w14:paraId="55CC9FFD" w14:textId="2622A300" w:rsidR="00731FF9" w:rsidRDefault="00731FF9" w:rsidP="00E03C08">
      <w:pPr>
        <w:pStyle w:val="Default"/>
        <w:ind w:right="-35"/>
        <w:rPr>
          <w:rFonts w:eastAsia="Times New Roman"/>
          <w:bCs/>
          <w:color w:val="auto"/>
        </w:rPr>
      </w:pPr>
    </w:p>
    <w:p w14:paraId="19D40BAC" w14:textId="76D082B3" w:rsidR="00731FF9" w:rsidRDefault="00731FF9" w:rsidP="00E03C08">
      <w:pPr>
        <w:pStyle w:val="Default"/>
        <w:ind w:right="-35"/>
        <w:rPr>
          <w:rFonts w:eastAsia="Times New Roman"/>
          <w:bCs/>
          <w:color w:val="auto"/>
        </w:rPr>
      </w:pPr>
    </w:p>
    <w:p w14:paraId="3832F63A" w14:textId="161CE9D0" w:rsidR="00731FF9" w:rsidRDefault="00731FF9" w:rsidP="00E03C08">
      <w:pPr>
        <w:pStyle w:val="Default"/>
        <w:ind w:right="-35"/>
        <w:rPr>
          <w:rFonts w:eastAsia="Times New Roman"/>
          <w:bCs/>
          <w:color w:val="auto"/>
        </w:rPr>
      </w:pPr>
    </w:p>
    <w:p w14:paraId="6E4282C3" w14:textId="089F6782" w:rsidR="00731FF9" w:rsidRDefault="00731FF9" w:rsidP="00E03C08">
      <w:pPr>
        <w:pStyle w:val="Default"/>
        <w:ind w:right="-35"/>
        <w:rPr>
          <w:rFonts w:eastAsia="Times New Roman"/>
          <w:bCs/>
          <w:color w:val="auto"/>
        </w:rPr>
      </w:pPr>
    </w:p>
    <w:p w14:paraId="665292A8" w14:textId="08D12C39" w:rsidR="00731FF9" w:rsidRDefault="00731FF9" w:rsidP="00E03C08">
      <w:pPr>
        <w:pStyle w:val="Default"/>
        <w:ind w:right="-35"/>
        <w:rPr>
          <w:rFonts w:eastAsia="Times New Roman"/>
          <w:bCs/>
          <w:color w:val="auto"/>
        </w:rPr>
      </w:pPr>
    </w:p>
    <w:p w14:paraId="5B9A3D7A" w14:textId="77777777" w:rsidR="00731FF9" w:rsidRDefault="00731FF9" w:rsidP="00E03C08">
      <w:pPr>
        <w:pStyle w:val="Default"/>
        <w:ind w:right="-35"/>
        <w:rPr>
          <w:rFonts w:eastAsia="Times New Roman"/>
          <w:bCs/>
          <w:color w:val="auto"/>
        </w:rPr>
      </w:pPr>
    </w:p>
    <w:p w14:paraId="4FCE66EF" w14:textId="6C396AF6" w:rsidR="00E03C08" w:rsidRPr="005428C8" w:rsidRDefault="005428C8" w:rsidP="00731FF9">
      <w:pPr>
        <w:pStyle w:val="Default"/>
        <w:tabs>
          <w:tab w:val="left" w:pos="567"/>
        </w:tabs>
        <w:ind w:left="567" w:right="-35" w:hanging="567"/>
        <w:rPr>
          <w:b/>
          <w:sz w:val="28"/>
          <w:szCs w:val="28"/>
        </w:rPr>
      </w:pPr>
      <w:r w:rsidRPr="005428C8">
        <w:rPr>
          <w:b/>
          <w:sz w:val="28"/>
          <w:szCs w:val="28"/>
        </w:rPr>
        <w:lastRenderedPageBreak/>
        <w:t>1</w:t>
      </w:r>
      <w:r w:rsidR="003F3D91">
        <w:rPr>
          <w:b/>
          <w:sz w:val="28"/>
          <w:szCs w:val="28"/>
        </w:rPr>
        <w:t>4</w:t>
      </w:r>
      <w:r w:rsidRPr="005428C8">
        <w:rPr>
          <w:b/>
          <w:sz w:val="28"/>
          <w:szCs w:val="28"/>
        </w:rPr>
        <w:t>)</w:t>
      </w:r>
      <w:r w:rsidRPr="005428C8">
        <w:rPr>
          <w:b/>
          <w:sz w:val="28"/>
          <w:szCs w:val="28"/>
        </w:rPr>
        <w:tab/>
      </w:r>
      <w:r w:rsidR="00731FF9" w:rsidRPr="009E1B6D">
        <w:rPr>
          <w:b/>
          <w:sz w:val="28"/>
          <w:szCs w:val="28"/>
        </w:rPr>
        <w:t>Commit to</w:t>
      </w:r>
      <w:r w:rsidR="00731FF9">
        <w:rPr>
          <w:b/>
          <w:sz w:val="28"/>
          <w:szCs w:val="28"/>
        </w:rPr>
        <w:t xml:space="preserve"> u</w:t>
      </w:r>
      <w:r w:rsidR="00E03C08" w:rsidRPr="005428C8">
        <w:rPr>
          <w:b/>
          <w:sz w:val="28"/>
          <w:szCs w:val="28"/>
        </w:rPr>
        <w:t>ndertake induction training as a minimum and any other</w:t>
      </w:r>
      <w:r w:rsidR="00731FF9">
        <w:rPr>
          <w:b/>
          <w:sz w:val="28"/>
          <w:szCs w:val="28"/>
        </w:rPr>
        <w:t xml:space="preserve"> </w:t>
      </w:r>
      <w:r w:rsidR="00E03C08" w:rsidRPr="005428C8">
        <w:rPr>
          <w:b/>
          <w:sz w:val="28"/>
          <w:szCs w:val="28"/>
        </w:rPr>
        <w:t>training that is required to be effective in the role</w:t>
      </w:r>
      <w:r w:rsidR="009E1B6D">
        <w:rPr>
          <w:b/>
          <w:sz w:val="28"/>
          <w:szCs w:val="28"/>
        </w:rPr>
        <w:t>:</w:t>
      </w:r>
    </w:p>
    <w:p w14:paraId="3C4FB3B8" w14:textId="77777777" w:rsidR="00E03C08" w:rsidRPr="004A1F7F" w:rsidRDefault="00E03C08" w:rsidP="00E03C08">
      <w:pPr>
        <w:pStyle w:val="Default"/>
        <w:ind w:right="-35"/>
        <w:rPr>
          <w:b/>
        </w:rPr>
      </w:pPr>
    </w:p>
    <w:p w14:paraId="16C96D83" w14:textId="77777777" w:rsidR="005428C8" w:rsidRDefault="00E03C08" w:rsidP="00E03C08">
      <w:pPr>
        <w:pStyle w:val="Default"/>
        <w:ind w:right="-35"/>
      </w:pPr>
      <w:r w:rsidRPr="004A1F7F">
        <w:t xml:space="preserve">We will request, and attend, induction training as soon as is reasonably practicable following appointment as new governors. </w:t>
      </w:r>
    </w:p>
    <w:p w14:paraId="3025872D" w14:textId="77777777" w:rsidR="005428C8" w:rsidRDefault="005428C8" w:rsidP="00E03C08">
      <w:pPr>
        <w:pStyle w:val="Default"/>
        <w:ind w:right="-35"/>
      </w:pPr>
    </w:p>
    <w:p w14:paraId="58AE6BF7" w14:textId="5CFF763B" w:rsidR="00E03C08" w:rsidRDefault="00E03C08" w:rsidP="00E03C08">
      <w:pPr>
        <w:pStyle w:val="Default"/>
        <w:ind w:right="-35"/>
      </w:pPr>
      <w:r w:rsidRPr="004A1F7F">
        <w:t>We will continually evaluate our performance as a Governing</w:t>
      </w:r>
      <w:r>
        <w:t xml:space="preserve">/Trustee </w:t>
      </w:r>
      <w:r w:rsidRPr="004A1F7F">
        <w:t xml:space="preserve">Board and as individual governors and undertake any training that is required to </w:t>
      </w:r>
      <w:r>
        <w:t xml:space="preserve">enable us to fulfil our statutory duties and </w:t>
      </w:r>
      <w:r w:rsidRPr="004A1F7F">
        <w:t>be effective in our role.</w:t>
      </w:r>
    </w:p>
    <w:p w14:paraId="4F67987D" w14:textId="77777777" w:rsidR="00F8554D" w:rsidRDefault="00F8554D" w:rsidP="00E03C08">
      <w:pPr>
        <w:pStyle w:val="Default"/>
        <w:ind w:right="-35"/>
      </w:pPr>
    </w:p>
    <w:p w14:paraId="1E71F98A" w14:textId="75C9AA2A" w:rsidR="00E03C08" w:rsidRPr="005428C8" w:rsidRDefault="005428C8" w:rsidP="005428C8">
      <w:pPr>
        <w:pStyle w:val="Default"/>
        <w:tabs>
          <w:tab w:val="left" w:pos="567"/>
        </w:tabs>
        <w:ind w:right="-35"/>
        <w:rPr>
          <w:b/>
          <w:sz w:val="28"/>
          <w:szCs w:val="28"/>
        </w:rPr>
      </w:pPr>
      <w:r w:rsidRPr="005428C8">
        <w:rPr>
          <w:b/>
          <w:sz w:val="28"/>
          <w:szCs w:val="28"/>
        </w:rPr>
        <w:t>1</w:t>
      </w:r>
      <w:r w:rsidR="003F3D91">
        <w:rPr>
          <w:b/>
          <w:sz w:val="28"/>
          <w:szCs w:val="28"/>
        </w:rPr>
        <w:t>5</w:t>
      </w:r>
      <w:r w:rsidRPr="005428C8">
        <w:rPr>
          <w:b/>
          <w:sz w:val="28"/>
          <w:szCs w:val="28"/>
        </w:rPr>
        <w:t>)</w:t>
      </w:r>
      <w:r w:rsidRPr="005428C8">
        <w:rPr>
          <w:b/>
          <w:sz w:val="28"/>
          <w:szCs w:val="28"/>
        </w:rPr>
        <w:tab/>
        <w:t>De</w:t>
      </w:r>
      <w:r w:rsidR="00E03C08" w:rsidRPr="005428C8">
        <w:rPr>
          <w:b/>
          <w:sz w:val="28"/>
          <w:szCs w:val="28"/>
        </w:rPr>
        <w:t>clare conflicts of interest</w:t>
      </w:r>
    </w:p>
    <w:p w14:paraId="157EF123" w14:textId="77777777" w:rsidR="00E03C08" w:rsidRPr="004A1F7F" w:rsidRDefault="00E03C08" w:rsidP="00E03C08">
      <w:pPr>
        <w:pStyle w:val="Default"/>
        <w:ind w:right="-35"/>
        <w:rPr>
          <w:b/>
        </w:rPr>
      </w:pPr>
    </w:p>
    <w:p w14:paraId="1E717433" w14:textId="77777777" w:rsidR="005428C8" w:rsidRDefault="00E03C08" w:rsidP="00E03C08">
      <w:pPr>
        <w:ind w:right="-35"/>
        <w:contextualSpacing/>
        <w:rPr>
          <w:rFonts w:cs="Arial"/>
        </w:rPr>
      </w:pPr>
      <w:r w:rsidRPr="004A1F7F">
        <w:rPr>
          <w:rFonts w:cs="Arial"/>
        </w:rPr>
        <w:t xml:space="preserve">We recognise that a conflict of interest can arise when an individual’s personal or family </w:t>
      </w:r>
      <w:proofErr w:type="gramStart"/>
      <w:r w:rsidRPr="004A1F7F">
        <w:rPr>
          <w:rFonts w:cs="Arial"/>
        </w:rPr>
        <w:t>interests</w:t>
      </w:r>
      <w:proofErr w:type="gramEnd"/>
      <w:r w:rsidRPr="004A1F7F">
        <w:rPr>
          <w:rFonts w:cs="Arial"/>
        </w:rPr>
        <w:t xml:space="preserve"> conflict with those of the school. </w:t>
      </w:r>
    </w:p>
    <w:p w14:paraId="2EBFC6F0" w14:textId="77777777" w:rsidR="005428C8" w:rsidRDefault="005428C8" w:rsidP="00E03C08">
      <w:pPr>
        <w:ind w:right="-35"/>
        <w:contextualSpacing/>
        <w:rPr>
          <w:rFonts w:cs="Arial"/>
        </w:rPr>
      </w:pPr>
    </w:p>
    <w:p w14:paraId="41F58290" w14:textId="7E76AD31" w:rsidR="00E03C08" w:rsidRPr="004A1F7F" w:rsidRDefault="00F8554D" w:rsidP="00E03C08">
      <w:pPr>
        <w:ind w:right="-35"/>
        <w:contextualSpacing/>
        <w:rPr>
          <w:rFonts w:cs="Arial"/>
        </w:rPr>
      </w:pPr>
      <w:r>
        <w:rPr>
          <w:rFonts w:cs="Arial"/>
        </w:rPr>
        <w:t xml:space="preserve">In line with </w:t>
      </w:r>
      <w:r w:rsidRPr="00F8554D">
        <w:rPr>
          <w:rFonts w:cs="Arial"/>
        </w:rPr>
        <w:t>DfE statutory</w:t>
      </w:r>
      <w:r>
        <w:rPr>
          <w:rFonts w:cs="Arial"/>
        </w:rPr>
        <w:t xml:space="preserve"> guidance w</w:t>
      </w:r>
      <w:r w:rsidR="00E03C08" w:rsidRPr="004A1F7F">
        <w:rPr>
          <w:rFonts w:cs="Arial"/>
        </w:rPr>
        <w:t>e will declare any business, personal or other interest that we have in connection with the Governing</w:t>
      </w:r>
      <w:r w:rsidR="00E03C08">
        <w:rPr>
          <w:rFonts w:cs="Arial"/>
        </w:rPr>
        <w:t>/Trustee</w:t>
      </w:r>
      <w:r w:rsidR="00E03C08" w:rsidRPr="004A1F7F">
        <w:rPr>
          <w:rFonts w:cs="Arial"/>
        </w:rPr>
        <w:t xml:space="preserve"> Board, and/or the school/academy in general for recording in the register of business </w:t>
      </w:r>
      <w:proofErr w:type="gramStart"/>
      <w:r w:rsidR="00E03C08" w:rsidRPr="004A1F7F">
        <w:rPr>
          <w:rFonts w:cs="Arial"/>
        </w:rPr>
        <w:t>interest</w:t>
      </w:r>
      <w:r>
        <w:rPr>
          <w:rFonts w:cs="Arial"/>
        </w:rPr>
        <w:t>s</w:t>
      </w:r>
      <w:proofErr w:type="gramEnd"/>
    </w:p>
    <w:p w14:paraId="029EA6A8" w14:textId="77777777" w:rsidR="00E03C08" w:rsidRPr="004A1F7F" w:rsidRDefault="00E03C08" w:rsidP="00E03C08">
      <w:pPr>
        <w:ind w:right="-35"/>
        <w:contextualSpacing/>
        <w:rPr>
          <w:rFonts w:cs="Arial"/>
        </w:rPr>
      </w:pPr>
    </w:p>
    <w:p w14:paraId="15B0076B" w14:textId="5451D232" w:rsidR="00E03C08" w:rsidRDefault="00E03C08" w:rsidP="00E03C08">
      <w:pPr>
        <w:ind w:right="-35"/>
        <w:contextualSpacing/>
        <w:rPr>
          <w:rFonts w:cs="Arial"/>
        </w:rPr>
      </w:pPr>
      <w:r w:rsidRPr="004A1F7F">
        <w:rPr>
          <w:rFonts w:cs="Arial"/>
        </w:rPr>
        <w:t>We will withdraw, for an appropriate length of time, from any meeting</w:t>
      </w:r>
      <w:r>
        <w:rPr>
          <w:rFonts w:cs="Arial"/>
        </w:rPr>
        <w:t>,</w:t>
      </w:r>
      <w:r w:rsidRPr="004A1F7F">
        <w:rPr>
          <w:rFonts w:cs="Arial"/>
        </w:rPr>
        <w:t xml:space="preserve"> discussion</w:t>
      </w:r>
      <w:r>
        <w:rPr>
          <w:rFonts w:cs="Arial"/>
        </w:rPr>
        <w:t xml:space="preserve"> or vote</w:t>
      </w:r>
      <w:r w:rsidRPr="004A1F7F">
        <w:rPr>
          <w:rFonts w:cs="Arial"/>
        </w:rPr>
        <w:t xml:space="preserve"> of the Governing</w:t>
      </w:r>
      <w:r>
        <w:rPr>
          <w:rFonts w:cs="Arial"/>
        </w:rPr>
        <w:t>/Trustee</w:t>
      </w:r>
      <w:r w:rsidRPr="004A1F7F">
        <w:rPr>
          <w:rFonts w:cs="Arial"/>
        </w:rPr>
        <w:t xml:space="preserve"> Board when our governor colleagues agree that there is a conflict of interest. </w:t>
      </w:r>
    </w:p>
    <w:p w14:paraId="61F99962" w14:textId="77777777" w:rsidR="00F8554D" w:rsidRPr="004A1F7F" w:rsidRDefault="00F8554D" w:rsidP="00E03C08">
      <w:pPr>
        <w:ind w:right="-35"/>
        <w:contextualSpacing/>
        <w:rPr>
          <w:rFonts w:cs="Arial"/>
        </w:rPr>
      </w:pPr>
    </w:p>
    <w:p w14:paraId="70B891A3" w14:textId="011E4500" w:rsidR="00E03C08" w:rsidRPr="005428C8" w:rsidRDefault="005428C8" w:rsidP="005428C8">
      <w:pPr>
        <w:tabs>
          <w:tab w:val="left" w:pos="567"/>
        </w:tabs>
        <w:ind w:right="-35"/>
        <w:contextualSpacing/>
        <w:rPr>
          <w:rFonts w:cs="Arial"/>
          <w:b/>
          <w:sz w:val="28"/>
          <w:szCs w:val="28"/>
        </w:rPr>
      </w:pPr>
      <w:r w:rsidRPr="005428C8">
        <w:rPr>
          <w:rFonts w:cs="Arial"/>
          <w:b/>
          <w:sz w:val="28"/>
          <w:szCs w:val="28"/>
        </w:rPr>
        <w:t>1</w:t>
      </w:r>
      <w:r w:rsidR="003F3D91">
        <w:rPr>
          <w:rFonts w:cs="Arial"/>
          <w:b/>
          <w:sz w:val="28"/>
          <w:szCs w:val="28"/>
        </w:rPr>
        <w:t>6</w:t>
      </w:r>
      <w:r w:rsidRPr="005428C8">
        <w:rPr>
          <w:rFonts w:cs="Arial"/>
          <w:b/>
          <w:sz w:val="28"/>
          <w:szCs w:val="28"/>
        </w:rPr>
        <w:t>)</w:t>
      </w:r>
      <w:r w:rsidRPr="005428C8">
        <w:rPr>
          <w:rFonts w:cs="Arial"/>
          <w:b/>
          <w:sz w:val="28"/>
          <w:szCs w:val="28"/>
        </w:rPr>
        <w:tab/>
      </w:r>
      <w:r w:rsidR="00E03C08" w:rsidRPr="005428C8">
        <w:rPr>
          <w:rFonts w:cs="Arial"/>
          <w:b/>
          <w:sz w:val="28"/>
          <w:szCs w:val="28"/>
        </w:rPr>
        <w:t xml:space="preserve">Be transparent </w:t>
      </w:r>
    </w:p>
    <w:p w14:paraId="73B7FE8A" w14:textId="77777777" w:rsidR="00E03C08" w:rsidRPr="004A1F7F" w:rsidRDefault="00E03C08" w:rsidP="00E03C08">
      <w:pPr>
        <w:ind w:right="-35"/>
        <w:contextualSpacing/>
        <w:rPr>
          <w:rFonts w:cs="Arial"/>
        </w:rPr>
      </w:pPr>
    </w:p>
    <w:p w14:paraId="74ACFCB9" w14:textId="77777777" w:rsidR="00E03C08" w:rsidRDefault="00E03C08" w:rsidP="00E03C08">
      <w:pPr>
        <w:autoSpaceDE w:val="0"/>
        <w:autoSpaceDN w:val="0"/>
        <w:adjustRightInd w:val="0"/>
        <w:ind w:right="-35"/>
        <w:rPr>
          <w:rFonts w:cs="Arial"/>
        </w:rPr>
      </w:pPr>
      <w:r w:rsidRPr="004A1F7F">
        <w:rPr>
          <w:rFonts w:cs="Arial"/>
        </w:rPr>
        <w:t>As the Governing</w:t>
      </w:r>
      <w:r>
        <w:rPr>
          <w:rFonts w:cs="Arial"/>
        </w:rPr>
        <w:t>/Trustee</w:t>
      </w:r>
      <w:r w:rsidRPr="004A1F7F">
        <w:rPr>
          <w:rFonts w:cs="Arial"/>
        </w:rPr>
        <w:t xml:space="preserve"> Board, our first line of accountability is to parents/carers, the wider school/academy and local community.  </w:t>
      </w:r>
    </w:p>
    <w:p w14:paraId="2B684A82" w14:textId="77777777" w:rsidR="00E03C08" w:rsidRDefault="00E03C08" w:rsidP="00E03C08">
      <w:pPr>
        <w:autoSpaceDE w:val="0"/>
        <w:autoSpaceDN w:val="0"/>
        <w:adjustRightInd w:val="0"/>
        <w:ind w:right="-35"/>
        <w:rPr>
          <w:rFonts w:cs="Arial"/>
        </w:rPr>
      </w:pPr>
    </w:p>
    <w:p w14:paraId="15875655" w14:textId="6F134196" w:rsidR="00E03C08" w:rsidRDefault="00E03C08" w:rsidP="00E03C08">
      <w:pPr>
        <w:autoSpaceDE w:val="0"/>
        <w:autoSpaceDN w:val="0"/>
        <w:adjustRightInd w:val="0"/>
        <w:ind w:right="-35"/>
        <w:rPr>
          <w:rFonts w:cs="Arial"/>
          <w:lang w:eastAsia="en-GB"/>
        </w:rPr>
      </w:pPr>
      <w:r w:rsidRPr="004A1F7F">
        <w:rPr>
          <w:rFonts w:cs="Arial"/>
        </w:rPr>
        <w:t>The Governing</w:t>
      </w:r>
      <w:r>
        <w:rPr>
          <w:rFonts w:cs="Arial"/>
        </w:rPr>
        <w:t>/Trustee</w:t>
      </w:r>
      <w:r w:rsidRPr="004A1F7F">
        <w:rPr>
          <w:rFonts w:cs="Arial"/>
        </w:rPr>
        <w:t xml:space="preserve"> Board will comply with the </w:t>
      </w:r>
      <w:hyperlink r:id="rId17" w:history="1">
        <w:r w:rsidRPr="004A1F7F">
          <w:rPr>
            <w:rStyle w:val="Hyperlink"/>
            <w:rFonts w:cs="Arial"/>
          </w:rPr>
          <w:t>Constitution of GBs of maintained schools</w:t>
        </w:r>
      </w:hyperlink>
      <w:r w:rsidRPr="004A1F7F">
        <w:rPr>
          <w:rFonts w:cs="Arial"/>
        </w:rPr>
        <w:t xml:space="preserve"> statutory guidance or the </w:t>
      </w:r>
      <w:hyperlink r:id="rId18" w:history="1">
        <w:r>
          <w:rPr>
            <w:rStyle w:val="Hyperlink"/>
            <w:rFonts w:cs="Arial"/>
          </w:rPr>
          <w:t>Academy Trust Handbook</w:t>
        </w:r>
      </w:hyperlink>
      <w:r w:rsidRPr="004A1F7F">
        <w:rPr>
          <w:rFonts w:cs="Arial"/>
        </w:rPr>
        <w:t>, and in doing so will demonstrate transparency by publishing on the</w:t>
      </w:r>
      <w:r>
        <w:rPr>
          <w:rFonts w:cs="Arial"/>
        </w:rPr>
        <w:t xml:space="preserve"> </w:t>
      </w:r>
      <w:r w:rsidRPr="004A1F7F">
        <w:rPr>
          <w:rFonts w:cs="Arial"/>
        </w:rPr>
        <w:t>school/academy website, up-to-date details of the overall governance arrangements in place and the declared business interests register.</w:t>
      </w:r>
      <w:r w:rsidRPr="004A1F7F">
        <w:rPr>
          <w:rFonts w:cs="Arial"/>
          <w:lang w:eastAsia="en-GB"/>
        </w:rPr>
        <w:t xml:space="preserve"> </w:t>
      </w:r>
    </w:p>
    <w:p w14:paraId="50C80A6E" w14:textId="25451061" w:rsidR="00731FF9" w:rsidRDefault="00731FF9" w:rsidP="00E03C08">
      <w:pPr>
        <w:autoSpaceDE w:val="0"/>
        <w:autoSpaceDN w:val="0"/>
        <w:adjustRightInd w:val="0"/>
        <w:ind w:right="-35"/>
        <w:rPr>
          <w:rFonts w:cs="Arial"/>
          <w:lang w:eastAsia="en-GB"/>
        </w:rPr>
      </w:pPr>
    </w:p>
    <w:p w14:paraId="3805F038" w14:textId="714F51BF" w:rsidR="00E03C08" w:rsidRDefault="00731FF9" w:rsidP="00E03C08">
      <w:pPr>
        <w:autoSpaceDE w:val="0"/>
        <w:autoSpaceDN w:val="0"/>
        <w:adjustRightInd w:val="0"/>
        <w:ind w:right="-35"/>
        <w:rPr>
          <w:rFonts w:cs="Arial"/>
          <w:lang w:eastAsia="en-GB"/>
        </w:rPr>
      </w:pPr>
      <w:r>
        <w:rPr>
          <w:rFonts w:cs="Arial"/>
        </w:rPr>
        <w:t xml:space="preserve">We </w:t>
      </w:r>
      <w:r w:rsidR="00E03C08" w:rsidRPr="004A1F7F">
        <w:rPr>
          <w:rFonts w:cs="Arial"/>
        </w:rPr>
        <w:t>will comply with the requirement to provide details about people involved in governance at our school/academy, via the D</w:t>
      </w:r>
      <w:r w:rsidR="009F730E">
        <w:rPr>
          <w:rFonts w:cs="Arial"/>
        </w:rPr>
        <w:t>fE</w:t>
      </w:r>
      <w:r w:rsidR="00E03C08" w:rsidRPr="004A1F7F">
        <w:rPr>
          <w:rFonts w:cs="Arial"/>
        </w:rPr>
        <w:t xml:space="preserve"> website “</w:t>
      </w:r>
      <w:r w:rsidR="00E03C08" w:rsidRPr="004A1F7F">
        <w:rPr>
          <w:rFonts w:cs="Arial"/>
          <w:i/>
        </w:rPr>
        <w:t>Get information about schools</w:t>
      </w:r>
      <w:r w:rsidR="00E03C08" w:rsidRPr="004A1F7F">
        <w:rPr>
          <w:rFonts w:cs="Arial"/>
        </w:rPr>
        <w:t xml:space="preserve">” and </w:t>
      </w:r>
      <w:r>
        <w:rPr>
          <w:rFonts w:cs="Arial"/>
        </w:rPr>
        <w:t xml:space="preserve">ensure the </w:t>
      </w:r>
      <w:r w:rsidR="00E03C08" w:rsidRPr="004A1F7F">
        <w:rPr>
          <w:rFonts w:cs="Arial"/>
        </w:rPr>
        <w:t xml:space="preserve">information </w:t>
      </w:r>
      <w:r>
        <w:rPr>
          <w:rFonts w:cs="Arial"/>
        </w:rPr>
        <w:t xml:space="preserve">is kept </w:t>
      </w:r>
      <w:r w:rsidR="00E03C08" w:rsidRPr="004A1F7F">
        <w:rPr>
          <w:rFonts w:cs="Arial"/>
        </w:rPr>
        <w:t>up to date.</w:t>
      </w:r>
      <w:r w:rsidR="00E03C08" w:rsidRPr="004A1F7F">
        <w:rPr>
          <w:rFonts w:cs="Arial"/>
          <w:lang w:eastAsia="en-GB"/>
        </w:rPr>
        <w:t xml:space="preserve"> </w:t>
      </w:r>
    </w:p>
    <w:p w14:paraId="0B0006C0" w14:textId="1B0F98B1" w:rsidR="00311943" w:rsidRDefault="00311943" w:rsidP="00E03C08">
      <w:pPr>
        <w:autoSpaceDE w:val="0"/>
        <w:autoSpaceDN w:val="0"/>
        <w:adjustRightInd w:val="0"/>
        <w:ind w:right="-35"/>
        <w:rPr>
          <w:rFonts w:cs="Arial"/>
          <w:lang w:eastAsia="en-GB"/>
        </w:rPr>
      </w:pPr>
    </w:p>
    <w:p w14:paraId="607EC6FE" w14:textId="6B853280" w:rsidR="00311943" w:rsidRDefault="00311943" w:rsidP="00E03C08">
      <w:pPr>
        <w:autoSpaceDE w:val="0"/>
        <w:autoSpaceDN w:val="0"/>
        <w:adjustRightInd w:val="0"/>
        <w:ind w:right="-35"/>
        <w:rPr>
          <w:rFonts w:cs="Arial"/>
          <w:lang w:eastAsia="en-GB"/>
        </w:rPr>
      </w:pPr>
      <w:r>
        <w:rPr>
          <w:rFonts w:cs="Arial"/>
          <w:lang w:eastAsia="en-GB"/>
        </w:rPr>
        <w:t>We therefore understand our details as governors will be published.</w:t>
      </w:r>
    </w:p>
    <w:p w14:paraId="25C0ABA2" w14:textId="77777777" w:rsidR="00311943" w:rsidRDefault="00311943" w:rsidP="00E03C08">
      <w:pPr>
        <w:autoSpaceDE w:val="0"/>
        <w:autoSpaceDN w:val="0"/>
        <w:adjustRightInd w:val="0"/>
        <w:ind w:right="-35"/>
        <w:rPr>
          <w:rFonts w:cs="Arial"/>
          <w:lang w:eastAsia="en-GB"/>
        </w:rPr>
      </w:pPr>
    </w:p>
    <w:p w14:paraId="406186D5" w14:textId="71C959DF" w:rsidR="00311943" w:rsidRDefault="00311943" w:rsidP="00E03C08">
      <w:pPr>
        <w:autoSpaceDE w:val="0"/>
        <w:autoSpaceDN w:val="0"/>
        <w:adjustRightInd w:val="0"/>
        <w:ind w:right="-35"/>
        <w:rPr>
          <w:rFonts w:cs="Arial"/>
          <w:lang w:eastAsia="en-GB"/>
        </w:rPr>
      </w:pPr>
      <w:r>
        <w:rPr>
          <w:rFonts w:cs="Arial"/>
          <w:lang w:eastAsia="en-GB"/>
        </w:rPr>
        <w:t>We will keep the Local Authority informed of the membership of our Board including those in key roles such as Chair, Vice Chair, SEND Governor</w:t>
      </w:r>
      <w:r w:rsidR="00C961DC">
        <w:rPr>
          <w:rFonts w:cs="Arial"/>
          <w:lang w:eastAsia="en-GB"/>
        </w:rPr>
        <w:t xml:space="preserve"> and</w:t>
      </w:r>
      <w:r>
        <w:rPr>
          <w:rFonts w:cs="Arial"/>
          <w:lang w:eastAsia="en-GB"/>
        </w:rPr>
        <w:t xml:space="preserve"> Safeguarding Governor.</w:t>
      </w:r>
    </w:p>
    <w:p w14:paraId="5489BF9D" w14:textId="4388D0C3" w:rsidR="009E1B6D" w:rsidRDefault="009E1B6D" w:rsidP="00E03C08">
      <w:pPr>
        <w:autoSpaceDE w:val="0"/>
        <w:autoSpaceDN w:val="0"/>
        <w:adjustRightInd w:val="0"/>
        <w:ind w:right="-35"/>
        <w:rPr>
          <w:rFonts w:cs="Arial"/>
          <w:lang w:eastAsia="en-GB"/>
        </w:rPr>
      </w:pPr>
    </w:p>
    <w:p w14:paraId="72BDA3CD" w14:textId="7041DCF1" w:rsidR="009E1B6D" w:rsidRDefault="009E1B6D" w:rsidP="00E03C08">
      <w:pPr>
        <w:autoSpaceDE w:val="0"/>
        <w:autoSpaceDN w:val="0"/>
        <w:adjustRightInd w:val="0"/>
        <w:ind w:right="-35"/>
        <w:rPr>
          <w:rFonts w:cs="Arial"/>
          <w:lang w:eastAsia="en-GB"/>
        </w:rPr>
      </w:pPr>
    </w:p>
    <w:p w14:paraId="29C5F1ED" w14:textId="29DEEBFD" w:rsidR="009E1B6D" w:rsidRDefault="009E1B6D" w:rsidP="00E03C08">
      <w:pPr>
        <w:autoSpaceDE w:val="0"/>
        <w:autoSpaceDN w:val="0"/>
        <w:adjustRightInd w:val="0"/>
        <w:ind w:right="-35"/>
        <w:rPr>
          <w:rFonts w:cs="Arial"/>
          <w:lang w:eastAsia="en-GB"/>
        </w:rPr>
      </w:pPr>
    </w:p>
    <w:p w14:paraId="6810090C" w14:textId="77777777" w:rsidR="009E1B6D" w:rsidRDefault="009E1B6D" w:rsidP="00E03C08">
      <w:pPr>
        <w:autoSpaceDE w:val="0"/>
        <w:autoSpaceDN w:val="0"/>
        <w:adjustRightInd w:val="0"/>
        <w:ind w:right="-35"/>
        <w:rPr>
          <w:rFonts w:cs="Arial"/>
          <w:lang w:eastAsia="en-GB"/>
        </w:rPr>
      </w:pPr>
    </w:p>
    <w:p w14:paraId="47D5CD4E" w14:textId="703204E5" w:rsidR="003D4812" w:rsidRDefault="003D4812" w:rsidP="00E03C08">
      <w:pPr>
        <w:autoSpaceDE w:val="0"/>
        <w:autoSpaceDN w:val="0"/>
        <w:adjustRightInd w:val="0"/>
        <w:ind w:right="-35"/>
        <w:rPr>
          <w:rFonts w:cs="Arial"/>
          <w:lang w:eastAsia="en-GB"/>
        </w:rPr>
      </w:pPr>
    </w:p>
    <w:p w14:paraId="07A7F4F3" w14:textId="639BE5C8" w:rsidR="00E03C08" w:rsidRDefault="00E03C08" w:rsidP="00E03C08">
      <w:pPr>
        <w:pStyle w:val="Default"/>
        <w:ind w:right="-35"/>
        <w:contextualSpacing/>
        <w:rPr>
          <w:color w:val="auto"/>
        </w:rPr>
      </w:pPr>
      <w:r w:rsidRPr="004A1F7F">
        <w:rPr>
          <w:color w:val="auto"/>
        </w:rPr>
        <w:lastRenderedPageBreak/>
        <w:t>We are committed to publishing an Annual Statement setting out the key issues that have been faced and addressed by the Governing</w:t>
      </w:r>
      <w:r>
        <w:rPr>
          <w:color w:val="auto"/>
        </w:rPr>
        <w:t>/Trustee</w:t>
      </w:r>
      <w:r w:rsidRPr="004A1F7F">
        <w:rPr>
          <w:color w:val="auto"/>
        </w:rPr>
        <w:t xml:space="preserve"> Board over the last year, including an assessment of the impact of the Governing</w:t>
      </w:r>
      <w:r>
        <w:rPr>
          <w:color w:val="auto"/>
        </w:rPr>
        <w:t>/Trustee</w:t>
      </w:r>
      <w:r w:rsidRPr="004A1F7F">
        <w:rPr>
          <w:color w:val="auto"/>
        </w:rPr>
        <w:t xml:space="preserve"> Board on the school/academy. </w:t>
      </w:r>
    </w:p>
    <w:p w14:paraId="5340C712" w14:textId="4A37FDC8" w:rsidR="00E03C08" w:rsidRPr="005428C8" w:rsidRDefault="005428C8" w:rsidP="005428C8">
      <w:pPr>
        <w:pStyle w:val="Heading2"/>
        <w:tabs>
          <w:tab w:val="left" w:pos="567"/>
        </w:tabs>
        <w:spacing w:before="240"/>
        <w:rPr>
          <w:rFonts w:cs="Arial"/>
          <w:b w:val="0"/>
          <w:sz w:val="28"/>
          <w:szCs w:val="28"/>
        </w:rPr>
      </w:pPr>
      <w:r w:rsidRPr="005428C8">
        <w:rPr>
          <w:rFonts w:cs="Arial"/>
          <w:sz w:val="28"/>
          <w:szCs w:val="28"/>
        </w:rPr>
        <w:t>1</w:t>
      </w:r>
      <w:r w:rsidR="003F3D91">
        <w:rPr>
          <w:rFonts w:cs="Arial"/>
          <w:sz w:val="28"/>
          <w:szCs w:val="28"/>
        </w:rPr>
        <w:t>7</w:t>
      </w:r>
      <w:r w:rsidRPr="005428C8">
        <w:rPr>
          <w:rFonts w:cs="Arial"/>
          <w:sz w:val="28"/>
          <w:szCs w:val="28"/>
        </w:rPr>
        <w:t>)</w:t>
      </w:r>
      <w:r w:rsidRPr="005428C8">
        <w:rPr>
          <w:rFonts w:cs="Arial"/>
          <w:sz w:val="28"/>
          <w:szCs w:val="28"/>
        </w:rPr>
        <w:tab/>
      </w:r>
      <w:r w:rsidR="00E03C08" w:rsidRPr="005428C8">
        <w:rPr>
          <w:rFonts w:cs="Arial"/>
          <w:sz w:val="28"/>
          <w:szCs w:val="28"/>
        </w:rPr>
        <w:t>Breach of this Code of Conduct</w:t>
      </w:r>
      <w:r w:rsidR="009E1B6D">
        <w:rPr>
          <w:rFonts w:cs="Arial"/>
          <w:sz w:val="28"/>
          <w:szCs w:val="28"/>
        </w:rPr>
        <w:t>:</w:t>
      </w:r>
    </w:p>
    <w:p w14:paraId="7721DECB" w14:textId="77777777" w:rsidR="00E03C08" w:rsidRPr="004A1F7F" w:rsidRDefault="00E03C08" w:rsidP="00E03C08">
      <w:pPr>
        <w:ind w:right="-35"/>
        <w:rPr>
          <w:rFonts w:cs="Arial"/>
          <w:b/>
          <w:u w:val="single"/>
        </w:rPr>
      </w:pPr>
    </w:p>
    <w:p w14:paraId="696D091B" w14:textId="2767B4B9" w:rsidR="00E03C08" w:rsidRPr="004A1F7F" w:rsidRDefault="00E03C08" w:rsidP="00E03C08">
      <w:pPr>
        <w:pStyle w:val="Default"/>
        <w:ind w:right="-35"/>
      </w:pPr>
      <w:r w:rsidRPr="004A1F7F">
        <w:t>If following investigation, it is deemed that this Code of Conduct has been breached by a member of our Governing</w:t>
      </w:r>
      <w:r>
        <w:t>/Trustee</w:t>
      </w:r>
      <w:r w:rsidRPr="004A1F7F">
        <w:t xml:space="preserve"> Board and the matter cannot be resolved in a constructive way, then the Governing Board will consider their suspension or, in some circumstances, removal from the Governing</w:t>
      </w:r>
      <w:r>
        <w:t>/Trustee</w:t>
      </w:r>
      <w:r w:rsidRPr="004A1F7F">
        <w:t xml:space="preserve"> Board. </w:t>
      </w:r>
    </w:p>
    <w:p w14:paraId="1703384A" w14:textId="3C525985" w:rsidR="00E03C08" w:rsidRDefault="00E03C08" w:rsidP="00E03C08">
      <w:pPr>
        <w:pStyle w:val="Default"/>
        <w:ind w:right="-35"/>
      </w:pPr>
    </w:p>
    <w:p w14:paraId="3E411793" w14:textId="77777777" w:rsidR="003D4812" w:rsidRPr="004A1F7F" w:rsidRDefault="003D4812" w:rsidP="00E03C08">
      <w:pPr>
        <w:pStyle w:val="Default"/>
        <w:ind w:right="-35"/>
      </w:pPr>
    </w:p>
    <w:p w14:paraId="71931C70" w14:textId="77777777" w:rsidR="00E03C08" w:rsidRPr="004A1F7F" w:rsidRDefault="00E03C08" w:rsidP="00E03C08">
      <w:pPr>
        <w:pStyle w:val="Default"/>
        <w:ind w:right="-35"/>
      </w:pPr>
    </w:p>
    <w:p w14:paraId="33B6DF50" w14:textId="77777777" w:rsidR="00E03C08" w:rsidRPr="004A1F7F" w:rsidRDefault="00E03C08" w:rsidP="00E03C08">
      <w:pPr>
        <w:pStyle w:val="NormalWeb"/>
        <w:spacing w:after="0"/>
        <w:ind w:right="-35"/>
        <w:rPr>
          <w:rFonts w:ascii="Arial" w:hAnsi="Arial" w:cs="Arial"/>
          <w:b/>
        </w:rPr>
      </w:pPr>
      <w:r w:rsidRPr="004A1F7F">
        <w:rPr>
          <w:rFonts w:ascii="Arial" w:hAnsi="Arial" w:cs="Arial"/>
          <w:b/>
        </w:rPr>
        <w:t xml:space="preserve">Adopted by </w:t>
      </w:r>
      <w:r w:rsidRPr="002B5555">
        <w:rPr>
          <w:rFonts w:ascii="Arial" w:eastAsia="Calibri" w:hAnsi="Arial" w:cs="Arial"/>
          <w:color w:val="AC0000"/>
          <w:lang w:eastAsia="en-US"/>
        </w:rPr>
        <w:t>(Name of School Governing</w:t>
      </w:r>
      <w:r>
        <w:rPr>
          <w:rFonts w:ascii="Arial" w:eastAsia="Calibri" w:hAnsi="Arial" w:cs="Arial"/>
          <w:color w:val="AC0000"/>
          <w:lang w:eastAsia="en-US"/>
        </w:rPr>
        <w:t xml:space="preserve">/Trustee </w:t>
      </w:r>
      <w:r w:rsidRPr="002B5555">
        <w:rPr>
          <w:rFonts w:ascii="Arial" w:eastAsia="Calibri" w:hAnsi="Arial" w:cs="Arial"/>
          <w:color w:val="AC0000"/>
          <w:lang w:eastAsia="en-US"/>
        </w:rPr>
        <w:t>Board)</w:t>
      </w:r>
      <w:r w:rsidRPr="004A1F7F">
        <w:rPr>
          <w:rFonts w:ascii="Arial" w:hAnsi="Arial" w:cs="Arial"/>
        </w:rPr>
        <w:t xml:space="preserve"> on </w:t>
      </w:r>
      <w:r w:rsidRPr="002B5555">
        <w:rPr>
          <w:rFonts w:ascii="Arial" w:eastAsia="Calibri" w:hAnsi="Arial" w:cs="Arial"/>
          <w:color w:val="AC0000"/>
          <w:lang w:eastAsia="en-US"/>
        </w:rPr>
        <w:t>(date)</w:t>
      </w:r>
    </w:p>
    <w:p w14:paraId="09A1C5D3" w14:textId="458873F8" w:rsidR="00E03C08" w:rsidRDefault="00E03C08" w:rsidP="00E03C08">
      <w:pPr>
        <w:pStyle w:val="NormalWeb"/>
        <w:spacing w:after="0"/>
        <w:ind w:right="-35"/>
        <w:rPr>
          <w:rFonts w:ascii="Arial" w:hAnsi="Arial" w:cs="Arial"/>
          <w:b/>
        </w:rPr>
      </w:pPr>
    </w:p>
    <w:p w14:paraId="1ED5D6D9" w14:textId="77777777" w:rsidR="005428C8" w:rsidRPr="004A1F7F" w:rsidRDefault="005428C8" w:rsidP="00E03C08">
      <w:pPr>
        <w:pStyle w:val="NormalWeb"/>
        <w:spacing w:after="0"/>
        <w:ind w:right="-35"/>
        <w:rPr>
          <w:rFonts w:ascii="Arial" w:hAnsi="Arial" w:cs="Arial"/>
          <w:b/>
        </w:rPr>
      </w:pPr>
    </w:p>
    <w:p w14:paraId="1E2EE740" w14:textId="5FEC9D15" w:rsidR="00E03C08" w:rsidRPr="004A1F7F" w:rsidRDefault="00E03C08" w:rsidP="00E03C08">
      <w:pPr>
        <w:pStyle w:val="NormalWeb"/>
        <w:spacing w:after="0"/>
        <w:ind w:right="-35"/>
        <w:rPr>
          <w:rFonts w:ascii="Arial" w:hAnsi="Arial" w:cs="Arial"/>
        </w:rPr>
      </w:pPr>
      <w:r w:rsidRPr="004A1F7F">
        <w:rPr>
          <w:rFonts w:ascii="Arial" w:hAnsi="Arial" w:cs="Arial"/>
          <w:b/>
        </w:rPr>
        <w:t xml:space="preserve">Signed …………………………………. </w:t>
      </w:r>
      <w:r w:rsidRPr="002B5555">
        <w:rPr>
          <w:rFonts w:ascii="Arial" w:eastAsia="Calibri" w:hAnsi="Arial" w:cs="Arial"/>
          <w:color w:val="AC0000"/>
          <w:lang w:eastAsia="en-US"/>
        </w:rPr>
        <w:t>(Chair of Governors</w:t>
      </w:r>
      <w:r w:rsidR="0080356C">
        <w:rPr>
          <w:rFonts w:ascii="Arial" w:eastAsia="Calibri" w:hAnsi="Arial" w:cs="Arial"/>
          <w:color w:val="AC0000"/>
          <w:lang w:eastAsia="en-US"/>
        </w:rPr>
        <w:t>/LAC</w:t>
      </w:r>
      <w:r>
        <w:rPr>
          <w:rFonts w:ascii="Arial" w:eastAsia="Calibri" w:hAnsi="Arial" w:cs="Arial"/>
          <w:color w:val="AC0000"/>
          <w:lang w:eastAsia="en-US"/>
        </w:rPr>
        <w:t>/Trustees</w:t>
      </w:r>
      <w:r w:rsidRPr="002B5555">
        <w:rPr>
          <w:rFonts w:ascii="Arial" w:eastAsia="Calibri" w:hAnsi="Arial" w:cs="Arial"/>
          <w:color w:val="AC0000"/>
          <w:lang w:eastAsia="en-US"/>
        </w:rPr>
        <w:t xml:space="preserve">) </w:t>
      </w:r>
      <w:r w:rsidRPr="004A1F7F">
        <w:rPr>
          <w:rFonts w:ascii="Arial" w:hAnsi="Arial" w:cs="Arial"/>
          <w:b/>
        </w:rPr>
        <w:tab/>
      </w:r>
    </w:p>
    <w:p w14:paraId="086A538D" w14:textId="77777777" w:rsidR="00E03C08" w:rsidRPr="004A1F7F" w:rsidRDefault="00E03C08" w:rsidP="00E03C08">
      <w:pPr>
        <w:pStyle w:val="BodyText2"/>
        <w:spacing w:after="0" w:line="240" w:lineRule="auto"/>
        <w:ind w:right="-35"/>
        <w:rPr>
          <w:rFonts w:ascii="Arial" w:hAnsi="Arial" w:cs="Arial"/>
          <w:b/>
          <w:bCs/>
          <w:sz w:val="24"/>
          <w:szCs w:val="24"/>
        </w:rPr>
      </w:pPr>
    </w:p>
    <w:p w14:paraId="7213FEC5" w14:textId="77777777" w:rsidR="00E03C08" w:rsidRDefault="00E03C08" w:rsidP="00E03C08">
      <w:pPr>
        <w:pStyle w:val="BodyText2"/>
        <w:spacing w:after="0" w:line="240" w:lineRule="auto"/>
        <w:ind w:right="-35"/>
        <w:rPr>
          <w:rFonts w:ascii="Arial" w:hAnsi="Arial" w:cs="Arial"/>
          <w:sz w:val="24"/>
          <w:szCs w:val="24"/>
        </w:rPr>
      </w:pPr>
    </w:p>
    <w:p w14:paraId="1B2C4903" w14:textId="182346C2" w:rsidR="00E03C08" w:rsidRPr="00DB02E9" w:rsidRDefault="00E03C08" w:rsidP="00E03C08">
      <w:pPr>
        <w:pStyle w:val="BodyText2"/>
        <w:spacing w:after="0" w:line="240" w:lineRule="auto"/>
        <w:ind w:right="-35"/>
        <w:rPr>
          <w:rFonts w:ascii="Arial" w:hAnsi="Arial" w:cs="Arial"/>
          <w:sz w:val="24"/>
          <w:szCs w:val="24"/>
        </w:rPr>
      </w:pPr>
      <w:r>
        <w:rPr>
          <w:rFonts w:ascii="Arial" w:hAnsi="Arial" w:cs="Arial"/>
          <w:sz w:val="24"/>
          <w:szCs w:val="24"/>
        </w:rPr>
        <w:t xml:space="preserve"> </w:t>
      </w:r>
    </w:p>
    <w:p w14:paraId="0CF9B649" w14:textId="77777777" w:rsidR="00E03C08" w:rsidRPr="00F42CDF" w:rsidRDefault="00E03C08" w:rsidP="00E03C08">
      <w:pPr>
        <w:rPr>
          <w:rFonts w:cs="Arial"/>
        </w:rPr>
      </w:pPr>
    </w:p>
    <w:p w14:paraId="6FF71EBC" w14:textId="46A912D5" w:rsidR="006C5BF8" w:rsidRPr="00E03C08" w:rsidRDefault="006C5BF8" w:rsidP="00E03C08"/>
    <w:sectPr w:rsidR="006C5BF8" w:rsidRPr="00E03C08">
      <w:headerReference w:type="even" r:id="rId19"/>
      <w:headerReference w:type="default" r:id="rId20"/>
      <w:headerReference w:type="first" r:id="rId2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2D5544" w14:textId="77777777" w:rsidR="005A586A" w:rsidRDefault="005A586A" w:rsidP="009778FA">
      <w:r>
        <w:separator/>
      </w:r>
    </w:p>
  </w:endnote>
  <w:endnote w:type="continuationSeparator" w:id="0">
    <w:p w14:paraId="4930D76B" w14:textId="77777777" w:rsidR="005A586A" w:rsidRDefault="005A586A" w:rsidP="009778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ECB6BC" w14:textId="77777777" w:rsidR="005A586A" w:rsidRDefault="005A586A" w:rsidP="009778FA">
      <w:r>
        <w:separator/>
      </w:r>
    </w:p>
  </w:footnote>
  <w:footnote w:type="continuationSeparator" w:id="0">
    <w:p w14:paraId="4BCE1C1C" w14:textId="77777777" w:rsidR="005A586A" w:rsidRDefault="005A586A" w:rsidP="009778F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5607C0" w14:textId="345D49D1" w:rsidR="005A586A" w:rsidRDefault="00471881">
    <w:pPr>
      <w:pStyle w:val="Header"/>
    </w:pPr>
    <w:r>
      <w:rPr>
        <w:noProof/>
      </w:rPr>
      <w:pict w14:anchorId="79E5B7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46376" o:spid="_x0000_s2050" type="#_x0000_t75" style="position:absolute;margin-left:0;margin-top:0;width:595.45pt;height:841.9pt;z-index:-251657216;mso-position-horizontal:center;mso-position-horizontal-relative:margin;mso-position-vertical:center;mso-position-vertical-relative:margin" o:allowincell="f">
          <v:imagedata r:id="rId1" o:title="109"/>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FB28E" w14:textId="7CC0B51A" w:rsidR="005A586A" w:rsidRDefault="00471881">
    <w:pPr>
      <w:pStyle w:val="Header"/>
    </w:pPr>
    <w:r>
      <w:rPr>
        <w:noProof/>
      </w:rPr>
      <w:pict w14:anchorId="07F0AEE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46377" o:spid="_x0000_s2051" type="#_x0000_t75" style="position:absolute;margin-left:0;margin-top:0;width:595.45pt;height:841.9pt;z-index:-251656192;mso-position-horizontal:center;mso-position-horizontal-relative:margin;mso-position-vertical:center;mso-position-vertical-relative:margin" o:allowincell="f">
          <v:imagedata r:id="rId1" o:title="109"/>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DA4050" w14:textId="6D9F87A8" w:rsidR="005A586A" w:rsidRDefault="00471881">
    <w:pPr>
      <w:pStyle w:val="Header"/>
    </w:pPr>
    <w:r>
      <w:rPr>
        <w:noProof/>
      </w:rPr>
      <w:pict w14:anchorId="1C2436F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46375" o:spid="_x0000_s2049" type="#_x0000_t75" style="position:absolute;margin-left:0;margin-top:0;width:595.45pt;height:841.9pt;z-index:-251658240;mso-position-horizontal:center;mso-position-horizontal-relative:margin;mso-position-vertical:center;mso-position-vertical-relative:margin" o:allowincell="f">
          <v:imagedata r:id="rId1" o:title="109"/>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D330C0"/>
    <w:multiLevelType w:val="hybridMultilevel"/>
    <w:tmpl w:val="04802132"/>
    <w:lvl w:ilvl="0" w:tplc="F4589C12">
      <w:start w:val="1"/>
      <w:numFmt w:val="lowerRoman"/>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2FD1327A"/>
    <w:multiLevelType w:val="hybridMultilevel"/>
    <w:tmpl w:val="9BCA0BF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314033D5"/>
    <w:multiLevelType w:val="hybridMultilevel"/>
    <w:tmpl w:val="0688DB78"/>
    <w:lvl w:ilvl="0" w:tplc="246CBA48">
      <w:start w:val="1"/>
      <w:numFmt w:val="decimal"/>
      <w:lvlText w:val="%1)"/>
      <w:lvlJc w:val="left"/>
      <w:pPr>
        <w:ind w:left="360" w:hanging="360"/>
      </w:pPr>
      <w:rPr>
        <w:rFonts w:hint="default"/>
        <w:sz w:val="28"/>
        <w:szCs w:val="28"/>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3E421B57"/>
    <w:multiLevelType w:val="hybridMultilevel"/>
    <w:tmpl w:val="20A834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3F7235E4"/>
    <w:multiLevelType w:val="multilevel"/>
    <w:tmpl w:val="2F6A4166"/>
    <w:lvl w:ilvl="0">
      <w:start w:val="3"/>
      <w:numFmt w:val="decimal"/>
      <w:lvlText w:val="%1."/>
      <w:lvlJc w:val="left"/>
      <w:pPr>
        <w:ind w:left="375" w:hanging="375"/>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4F5F3715"/>
    <w:multiLevelType w:val="hybridMultilevel"/>
    <w:tmpl w:val="1A34A07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657882889">
    <w:abstractNumId w:val="3"/>
  </w:num>
  <w:num w:numId="2" w16cid:durableId="825897640">
    <w:abstractNumId w:val="4"/>
  </w:num>
  <w:num w:numId="3" w16cid:durableId="422263430">
    <w:abstractNumId w:val="1"/>
  </w:num>
  <w:num w:numId="4" w16cid:durableId="1704792095">
    <w:abstractNumId w:val="5"/>
  </w:num>
  <w:num w:numId="5" w16cid:durableId="514267051">
    <w:abstractNumId w:val="2"/>
  </w:num>
  <w:num w:numId="6" w16cid:durableId="102612887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1"/>
  <w:proofState w:spelling="clean" w:grammar="clean"/>
  <w:attachedTemplate r:id="rId1"/>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crypted_CloudStatistics_StoryID" w:val="v6FmD5EEbMMXuSQtTuLlthuTCO48VmyuU694GaMqopXYJaXm/7aTweZo10SGBh4L"/>
  </w:docVars>
  <w:rsids>
    <w:rsidRoot w:val="005A586A"/>
    <w:rsid w:val="000F50F2"/>
    <w:rsid w:val="00166900"/>
    <w:rsid w:val="001E6DD6"/>
    <w:rsid w:val="00243D02"/>
    <w:rsid w:val="00247138"/>
    <w:rsid w:val="00251AED"/>
    <w:rsid w:val="002C3DC2"/>
    <w:rsid w:val="00311943"/>
    <w:rsid w:val="003444C5"/>
    <w:rsid w:val="00354C51"/>
    <w:rsid w:val="003D4812"/>
    <w:rsid w:val="003E28C1"/>
    <w:rsid w:val="003F3D91"/>
    <w:rsid w:val="00411D7A"/>
    <w:rsid w:val="00462CCA"/>
    <w:rsid w:val="0046745F"/>
    <w:rsid w:val="00471881"/>
    <w:rsid w:val="004A1CD8"/>
    <w:rsid w:val="00511E8C"/>
    <w:rsid w:val="005428C8"/>
    <w:rsid w:val="00593632"/>
    <w:rsid w:val="00597FED"/>
    <w:rsid w:val="005A586A"/>
    <w:rsid w:val="005E345D"/>
    <w:rsid w:val="00612E3F"/>
    <w:rsid w:val="00631BD1"/>
    <w:rsid w:val="006506C1"/>
    <w:rsid w:val="00682E5C"/>
    <w:rsid w:val="006A7872"/>
    <w:rsid w:val="006C5BF8"/>
    <w:rsid w:val="006F61D2"/>
    <w:rsid w:val="00717B97"/>
    <w:rsid w:val="0072573A"/>
    <w:rsid w:val="00731FF9"/>
    <w:rsid w:val="00736A09"/>
    <w:rsid w:val="007829B0"/>
    <w:rsid w:val="007C3403"/>
    <w:rsid w:val="0080356C"/>
    <w:rsid w:val="00837626"/>
    <w:rsid w:val="008842AC"/>
    <w:rsid w:val="00947510"/>
    <w:rsid w:val="009778FA"/>
    <w:rsid w:val="009E1B6D"/>
    <w:rsid w:val="009F730E"/>
    <w:rsid w:val="00A20B05"/>
    <w:rsid w:val="00A23568"/>
    <w:rsid w:val="00A41ED7"/>
    <w:rsid w:val="00AC01CE"/>
    <w:rsid w:val="00AC12ED"/>
    <w:rsid w:val="00B62A7D"/>
    <w:rsid w:val="00B92050"/>
    <w:rsid w:val="00BD2544"/>
    <w:rsid w:val="00C12FF4"/>
    <w:rsid w:val="00C961DC"/>
    <w:rsid w:val="00CA382D"/>
    <w:rsid w:val="00CF300F"/>
    <w:rsid w:val="00D45645"/>
    <w:rsid w:val="00D8478B"/>
    <w:rsid w:val="00E03C08"/>
    <w:rsid w:val="00E50EB0"/>
    <w:rsid w:val="00F6359D"/>
    <w:rsid w:val="00F8554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403C4FA"/>
  <w15:docId w15:val="{0F5AD7C2-1920-47E0-A3AA-2299187DA1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libri" w:hAnsi="Cambria"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C5BF8"/>
    <w:rPr>
      <w:rFonts w:ascii="Arial" w:hAnsi="Arial"/>
      <w:sz w:val="24"/>
      <w:szCs w:val="24"/>
      <w:lang w:eastAsia="en-US"/>
    </w:rPr>
  </w:style>
  <w:style w:type="paragraph" w:styleId="Heading1">
    <w:name w:val="heading 1"/>
    <w:aliases w:val="Front page main header"/>
    <w:basedOn w:val="Normal"/>
    <w:next w:val="Heading2"/>
    <w:link w:val="Heading1Char"/>
    <w:uiPriority w:val="9"/>
    <w:qFormat/>
    <w:rsid w:val="00947510"/>
    <w:pPr>
      <w:keepNext/>
      <w:keepLines/>
      <w:spacing w:before="480"/>
      <w:outlineLvl w:val="0"/>
    </w:pPr>
    <w:rPr>
      <w:rFonts w:eastAsia="Times New Roman"/>
      <w:b/>
      <w:bCs/>
      <w:sz w:val="68"/>
      <w:szCs w:val="28"/>
    </w:rPr>
  </w:style>
  <w:style w:type="paragraph" w:styleId="Heading2">
    <w:name w:val="heading 2"/>
    <w:aliases w:val="Front page main sub-header"/>
    <w:basedOn w:val="Normal"/>
    <w:next w:val="Normal"/>
    <w:link w:val="Heading2Char"/>
    <w:uiPriority w:val="9"/>
    <w:unhideWhenUsed/>
    <w:qFormat/>
    <w:rsid w:val="00947510"/>
    <w:pPr>
      <w:keepNext/>
      <w:keepLines/>
      <w:spacing w:before="200"/>
      <w:outlineLvl w:val="1"/>
    </w:pPr>
    <w:rPr>
      <w:rFonts w:eastAsia="Times New Roman"/>
      <w:b/>
      <w:bCs/>
      <w:sz w:val="4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778FA"/>
    <w:pPr>
      <w:tabs>
        <w:tab w:val="center" w:pos="4513"/>
        <w:tab w:val="right" w:pos="9026"/>
      </w:tabs>
    </w:pPr>
  </w:style>
  <w:style w:type="character" w:customStyle="1" w:styleId="HeaderChar">
    <w:name w:val="Header Char"/>
    <w:basedOn w:val="DefaultParagraphFont"/>
    <w:link w:val="Header"/>
    <w:uiPriority w:val="99"/>
    <w:rsid w:val="009778FA"/>
  </w:style>
  <w:style w:type="paragraph" w:styleId="Footer">
    <w:name w:val="footer"/>
    <w:basedOn w:val="Normal"/>
    <w:link w:val="FooterChar"/>
    <w:uiPriority w:val="99"/>
    <w:unhideWhenUsed/>
    <w:rsid w:val="009778FA"/>
    <w:pPr>
      <w:tabs>
        <w:tab w:val="center" w:pos="4513"/>
        <w:tab w:val="right" w:pos="9026"/>
      </w:tabs>
    </w:pPr>
  </w:style>
  <w:style w:type="character" w:customStyle="1" w:styleId="FooterChar">
    <w:name w:val="Footer Char"/>
    <w:basedOn w:val="DefaultParagraphFont"/>
    <w:link w:val="Footer"/>
    <w:uiPriority w:val="99"/>
    <w:rsid w:val="009778FA"/>
  </w:style>
  <w:style w:type="paragraph" w:styleId="BalloonText">
    <w:name w:val="Balloon Text"/>
    <w:basedOn w:val="Normal"/>
    <w:link w:val="BalloonTextChar"/>
    <w:uiPriority w:val="99"/>
    <w:semiHidden/>
    <w:unhideWhenUsed/>
    <w:rsid w:val="009778FA"/>
    <w:rPr>
      <w:rFonts w:ascii="Tahoma" w:hAnsi="Tahoma" w:cs="Tahoma"/>
      <w:sz w:val="16"/>
      <w:szCs w:val="16"/>
    </w:rPr>
  </w:style>
  <w:style w:type="character" w:customStyle="1" w:styleId="BalloonTextChar">
    <w:name w:val="Balloon Text Char"/>
    <w:link w:val="BalloonText"/>
    <w:uiPriority w:val="99"/>
    <w:semiHidden/>
    <w:rsid w:val="009778FA"/>
    <w:rPr>
      <w:rFonts w:ascii="Tahoma" w:hAnsi="Tahoma" w:cs="Tahoma"/>
      <w:sz w:val="16"/>
      <w:szCs w:val="16"/>
    </w:rPr>
  </w:style>
  <w:style w:type="character" w:customStyle="1" w:styleId="Heading2Char">
    <w:name w:val="Heading 2 Char"/>
    <w:aliases w:val="Front page main sub-header Char"/>
    <w:link w:val="Heading2"/>
    <w:uiPriority w:val="9"/>
    <w:rsid w:val="00947510"/>
    <w:rPr>
      <w:rFonts w:ascii="Arial" w:eastAsia="Times New Roman" w:hAnsi="Arial" w:cs="Times New Roman"/>
      <w:b/>
      <w:bCs/>
      <w:sz w:val="48"/>
      <w:szCs w:val="26"/>
    </w:rPr>
  </w:style>
  <w:style w:type="character" w:customStyle="1" w:styleId="Heading1Char">
    <w:name w:val="Heading 1 Char"/>
    <w:aliases w:val="Front page main header Char"/>
    <w:link w:val="Heading1"/>
    <w:uiPriority w:val="9"/>
    <w:rsid w:val="00947510"/>
    <w:rPr>
      <w:rFonts w:ascii="Arial" w:eastAsia="Times New Roman" w:hAnsi="Arial" w:cs="Times New Roman"/>
      <w:b/>
      <w:bCs/>
      <w:sz w:val="68"/>
      <w:szCs w:val="28"/>
    </w:rPr>
  </w:style>
  <w:style w:type="paragraph" w:styleId="Title">
    <w:name w:val="Title"/>
    <w:aliases w:val="Section header"/>
    <w:basedOn w:val="Normal"/>
    <w:next w:val="Normal"/>
    <w:link w:val="TitleChar"/>
    <w:uiPriority w:val="10"/>
    <w:qFormat/>
    <w:rsid w:val="003444C5"/>
    <w:pPr>
      <w:spacing w:after="300"/>
      <w:contextualSpacing/>
    </w:pPr>
    <w:rPr>
      <w:rFonts w:eastAsia="Times New Roman"/>
      <w:b/>
      <w:spacing w:val="5"/>
      <w:kern w:val="28"/>
      <w:sz w:val="36"/>
      <w:szCs w:val="52"/>
    </w:rPr>
  </w:style>
  <w:style w:type="character" w:customStyle="1" w:styleId="TitleChar">
    <w:name w:val="Title Char"/>
    <w:aliases w:val="Section header Char"/>
    <w:link w:val="Title"/>
    <w:uiPriority w:val="10"/>
    <w:rsid w:val="003444C5"/>
    <w:rPr>
      <w:rFonts w:ascii="Arial" w:eastAsia="Times New Roman" w:hAnsi="Arial"/>
      <w:b/>
      <w:spacing w:val="5"/>
      <w:kern w:val="28"/>
      <w:sz w:val="36"/>
      <w:szCs w:val="52"/>
      <w:lang w:eastAsia="en-US"/>
    </w:rPr>
  </w:style>
  <w:style w:type="paragraph" w:styleId="Subtitle">
    <w:name w:val="Subtitle"/>
    <w:aliases w:val="Section sub-header"/>
    <w:basedOn w:val="Normal"/>
    <w:next w:val="Normal"/>
    <w:link w:val="SubtitleChar"/>
    <w:uiPriority w:val="11"/>
    <w:qFormat/>
    <w:rsid w:val="006C5BF8"/>
    <w:pPr>
      <w:outlineLvl w:val="1"/>
    </w:pPr>
    <w:rPr>
      <w:rFonts w:eastAsiaTheme="majorEastAsia" w:cstheme="majorBidi"/>
      <w:b/>
      <w:sz w:val="28"/>
    </w:rPr>
  </w:style>
  <w:style w:type="character" w:customStyle="1" w:styleId="SubtitleChar">
    <w:name w:val="Subtitle Char"/>
    <w:aliases w:val="Section sub-header Char"/>
    <w:basedOn w:val="DefaultParagraphFont"/>
    <w:link w:val="Subtitle"/>
    <w:uiPriority w:val="11"/>
    <w:rsid w:val="006C5BF8"/>
    <w:rPr>
      <w:rFonts w:ascii="Arial" w:eastAsiaTheme="majorEastAsia" w:hAnsi="Arial" w:cstheme="majorBidi"/>
      <w:b/>
      <w:sz w:val="28"/>
      <w:szCs w:val="24"/>
      <w:lang w:eastAsia="en-US"/>
    </w:rPr>
  </w:style>
  <w:style w:type="paragraph" w:styleId="NoSpacing">
    <w:name w:val="No Spacing"/>
    <w:uiPriority w:val="1"/>
    <w:qFormat/>
    <w:rsid w:val="00C12FF4"/>
    <w:rPr>
      <w:rFonts w:ascii="Arial" w:hAnsi="Arial"/>
      <w:sz w:val="24"/>
      <w:szCs w:val="24"/>
      <w:lang w:eastAsia="en-US"/>
    </w:rPr>
  </w:style>
  <w:style w:type="paragraph" w:customStyle="1" w:styleId="Default">
    <w:name w:val="Default"/>
    <w:rsid w:val="00E03C08"/>
    <w:pPr>
      <w:autoSpaceDE w:val="0"/>
      <w:autoSpaceDN w:val="0"/>
      <w:adjustRightInd w:val="0"/>
    </w:pPr>
    <w:rPr>
      <w:rFonts w:ascii="Arial" w:hAnsi="Arial" w:cs="Arial"/>
      <w:color w:val="000000"/>
      <w:sz w:val="24"/>
      <w:szCs w:val="24"/>
    </w:rPr>
  </w:style>
  <w:style w:type="paragraph" w:styleId="NormalWeb">
    <w:name w:val="Normal (Web)"/>
    <w:basedOn w:val="Normal"/>
    <w:uiPriority w:val="99"/>
    <w:unhideWhenUsed/>
    <w:rsid w:val="00E03C08"/>
    <w:pPr>
      <w:spacing w:after="360"/>
    </w:pPr>
    <w:rPr>
      <w:rFonts w:ascii="Times New Roman" w:eastAsia="Times New Roman" w:hAnsi="Times New Roman"/>
      <w:lang w:eastAsia="en-GB"/>
    </w:rPr>
  </w:style>
  <w:style w:type="character" w:styleId="Hyperlink">
    <w:name w:val="Hyperlink"/>
    <w:uiPriority w:val="99"/>
    <w:unhideWhenUsed/>
    <w:rsid w:val="00E03C08"/>
    <w:rPr>
      <w:color w:val="0000FF"/>
      <w:u w:val="single"/>
    </w:rPr>
  </w:style>
  <w:style w:type="paragraph" w:styleId="BodyText2">
    <w:name w:val="Body Text 2"/>
    <w:basedOn w:val="Normal"/>
    <w:link w:val="BodyText2Char"/>
    <w:unhideWhenUsed/>
    <w:rsid w:val="00E03C08"/>
    <w:pPr>
      <w:spacing w:after="120" w:line="480" w:lineRule="auto"/>
    </w:pPr>
    <w:rPr>
      <w:rFonts w:ascii="Calibri" w:hAnsi="Calibri"/>
      <w:sz w:val="22"/>
      <w:szCs w:val="22"/>
    </w:rPr>
  </w:style>
  <w:style w:type="character" w:customStyle="1" w:styleId="BodyText2Char">
    <w:name w:val="Body Text 2 Char"/>
    <w:basedOn w:val="DefaultParagraphFont"/>
    <w:link w:val="BodyText2"/>
    <w:rsid w:val="00E03C08"/>
    <w:rPr>
      <w:rFonts w:ascii="Calibri" w:hAnsi="Calibri"/>
      <w:sz w:val="22"/>
      <w:szCs w:val="22"/>
      <w:lang w:eastAsia="en-US"/>
    </w:rPr>
  </w:style>
  <w:style w:type="character" w:styleId="FollowedHyperlink">
    <w:name w:val="FollowedHyperlink"/>
    <w:basedOn w:val="DefaultParagraphFont"/>
    <w:uiPriority w:val="99"/>
    <w:semiHidden/>
    <w:unhideWhenUsed/>
    <w:rsid w:val="00F8554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gov.uk/government/publications/governance-handbook" TargetMode="External"/><Relationship Id="rId18" Type="http://schemas.openxmlformats.org/officeDocument/2006/relationships/hyperlink" Target="https://www.gov.uk/government/publications/academies-financial-handbook" TargetMode="Externa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webSettings" Target="webSettings.xml"/><Relationship Id="rId12" Type="http://schemas.openxmlformats.org/officeDocument/2006/relationships/hyperlink" Target="https://www.gov.uk/government/publications/governance-handbook" TargetMode="External"/><Relationship Id="rId17" Type="http://schemas.openxmlformats.org/officeDocument/2006/relationships/hyperlink" Target="https://www.gov.uk/government/publications/constitution-of-governing-bodies-of-maintained-schools" TargetMode="External"/><Relationship Id="rId2" Type="http://schemas.openxmlformats.org/officeDocument/2006/relationships/customXml" Target="../customXml/item2.xml"/><Relationship Id="rId16" Type="http://schemas.openxmlformats.org/officeDocument/2006/relationships/hyperlink" Target="https://www.gov.uk/government/publications/keeping-children-safe-in-education--2"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governanceoversight@birmingham.gov.uk" TargetMode="External"/><Relationship Id="rId5" Type="http://schemas.openxmlformats.org/officeDocument/2006/relationships/styles" Target="styles.xml"/><Relationship Id="rId15" Type="http://schemas.openxmlformats.org/officeDocument/2006/relationships/hyperlink" Target="https://www.birmingham.gov.uk/info/20218/equality_and_diversity/646/equality_objectives" TargetMode="External"/><Relationship Id="rId23" Type="http://schemas.openxmlformats.org/officeDocument/2006/relationships/theme" Target="theme/theme1.xml"/><Relationship Id="rId10" Type="http://schemas.openxmlformats.org/officeDocument/2006/relationships/hyperlink" Target="mailto:governors@birmingham.gov.uk" TargetMode="External"/><Relationship Id="rId19"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gov.uk/government/publications/the-7-principles-of-public-life"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mpdands\Downloads\88.3_A4_Corporate_Cover_Portrai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342DBF74E46544D9222E7A47FFD408E" ma:contentTypeVersion="14" ma:contentTypeDescription="Create a new document." ma:contentTypeScope="" ma:versionID="8b86f40acef1b05f46c2afbf9df9514f">
  <xsd:schema xmlns:xsd="http://www.w3.org/2001/XMLSchema" xmlns:xs="http://www.w3.org/2001/XMLSchema" xmlns:p="http://schemas.microsoft.com/office/2006/metadata/properties" xmlns:ns3="18d52200-c0d3-49d1-aefb-8e4a6e87486a" xmlns:ns4="a142b80d-944f-44f2-a3ac-74f5a99804bb" targetNamespace="http://schemas.microsoft.com/office/2006/metadata/properties" ma:root="true" ma:fieldsID="2d9edd05bed25d9989d30317f50316a6" ns3:_="" ns4:_="">
    <xsd:import namespace="18d52200-c0d3-49d1-aefb-8e4a6e87486a"/>
    <xsd:import namespace="a142b80d-944f-44f2-a3ac-74f5a99804bb"/>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ServiceAutoKeyPoints" minOccurs="0"/>
                <xsd:element ref="ns3:MediaServiceKeyPoints" minOccurs="0"/>
                <xsd:element ref="ns3:MediaServiceLocation" minOccurs="0"/>
                <xsd:element ref="ns4:SharedWithUsers" minOccurs="0"/>
                <xsd:element ref="ns4:SharedWithDetails" minOccurs="0"/>
                <xsd:element ref="ns4:SharingHintHash"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8d52200-c0d3-49d1-aefb-8e4a6e87486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142b80d-944f-44f2-a3ac-74f5a99804bb"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3D2DFDE-9DFA-485E-8B43-B46A45DA141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8d52200-c0d3-49d1-aefb-8e4a6e87486a"/>
    <ds:schemaRef ds:uri="a142b80d-944f-44f2-a3ac-74f5a99804b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E0939FE-219C-4541-81F8-40103F1BE691}">
  <ds:schemaRefs>
    <ds:schemaRef ds:uri="http://schemas.microsoft.com/sharepoint/v3/contenttype/forms"/>
  </ds:schemaRefs>
</ds:datastoreItem>
</file>

<file path=customXml/itemProps3.xml><?xml version="1.0" encoding="utf-8"?>
<ds:datastoreItem xmlns:ds="http://schemas.openxmlformats.org/officeDocument/2006/customXml" ds:itemID="{A1B677C4-3ABF-424F-84B9-40284587DA29}">
  <ds:schemaRefs>
    <ds:schemaRef ds:uri="http://purl.org/dc/terms/"/>
    <ds:schemaRef ds:uri="http://schemas.openxmlformats.org/package/2006/metadata/core-properties"/>
    <ds:schemaRef ds:uri="http://purl.org/dc/dcmitype/"/>
    <ds:schemaRef ds:uri="http://schemas.microsoft.com/office/infopath/2007/PartnerControls"/>
    <ds:schemaRef ds:uri="18d52200-c0d3-49d1-aefb-8e4a6e87486a"/>
    <ds:schemaRef ds:uri="http://purl.org/dc/elements/1.1/"/>
    <ds:schemaRef ds:uri="http://schemas.microsoft.com/office/2006/metadata/properties"/>
    <ds:schemaRef ds:uri="http://schemas.microsoft.com/office/2006/documentManagement/types"/>
    <ds:schemaRef ds:uri="a142b80d-944f-44f2-a3ac-74f5a99804bb"/>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88.3_A4_Corporate_Cover_Portrait</Template>
  <TotalTime>1</TotalTime>
  <Pages>8</Pages>
  <Words>1955</Words>
  <Characters>11147</Characters>
  <Application>Microsoft Office Word</Application>
  <DocSecurity>4</DocSecurity>
  <Lines>92</Lines>
  <Paragraphs>26</Paragraphs>
  <ScaleCrop>false</ScaleCrop>
  <HeadingPairs>
    <vt:vector size="2" baseType="variant">
      <vt:variant>
        <vt:lpstr>Title</vt:lpstr>
      </vt:variant>
      <vt:variant>
        <vt:i4>1</vt:i4>
      </vt:variant>
    </vt:vector>
  </HeadingPairs>
  <TitlesOfParts>
    <vt:vector size="1" baseType="lpstr">
      <vt:lpstr>Model Code of Conduct for Boards</vt:lpstr>
    </vt:vector>
  </TitlesOfParts>
  <Company>Service Birmingham</Company>
  <LinksUpToDate>false</LinksUpToDate>
  <CharactersWithSpaces>13076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Model Code of Conduct for Boards</dc:title>
  <dc:creator>Alan Davies</dc:creator>
  <cp:lastModifiedBy>Shakera Trombley-Miah</cp:lastModifiedBy>
  <cp:revision>2</cp:revision>
  <cp:lastPrinted>2023-08-07T16:11:00Z</cp:lastPrinted>
  <dcterms:created xsi:type="dcterms:W3CDTF">2023-09-05T10:51:00Z</dcterms:created>
  <dcterms:modified xsi:type="dcterms:W3CDTF">2023-09-05T10:51:00Z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0x010100B342DBF74E46544D9222E7A47FFD408E</vt:lpwstr>
  </property>
  <property fmtid="{D5CDD505-2E9C-101B-9397-08002B2CF9AE}" pid="3" name="MSIP_Label_612a067f-032d-4198-8f8b-7c2471d2a924_Enabled">
    <vt:lpwstr>true</vt:lpwstr>
  </property>
  <property fmtid="{D5CDD505-2E9C-101B-9397-08002B2CF9AE}" pid="4" name="MSIP_Label_612a067f-032d-4198-8f8b-7c2471d2a924_SetDate">
    <vt:lpwstr>2023-08-07T08:15:39Z</vt:lpwstr>
  </property>
  <property fmtid="{D5CDD505-2E9C-101B-9397-08002B2CF9AE}" pid="5" name="MSIP_Label_612a067f-032d-4198-8f8b-7c2471d2a924_Method">
    <vt:lpwstr>Privileged</vt:lpwstr>
  </property>
  <property fmtid="{D5CDD505-2E9C-101B-9397-08002B2CF9AE}" pid="6" name="MSIP_Label_612a067f-032d-4198-8f8b-7c2471d2a924_Name">
    <vt:lpwstr>BCC - NOT PROTECTIVELY MARKED</vt:lpwstr>
  </property>
  <property fmtid="{D5CDD505-2E9C-101B-9397-08002B2CF9AE}" pid="7" name="MSIP_Label_612a067f-032d-4198-8f8b-7c2471d2a924_SiteId">
    <vt:lpwstr>699ace67-d2e4-4bcd-b303-d2bbe2b9bbf1</vt:lpwstr>
  </property>
  <property fmtid="{D5CDD505-2E9C-101B-9397-08002B2CF9AE}" pid="8" name="MSIP_Label_612a067f-032d-4198-8f8b-7c2471d2a924_ActionId">
    <vt:lpwstr>1b5fe730-0ded-4171-b0be-d8eb9a8b03b6</vt:lpwstr>
  </property>
  <property fmtid="{D5CDD505-2E9C-101B-9397-08002B2CF9AE}" pid="9" name="MSIP_Label_612a067f-032d-4198-8f8b-7c2471d2a924_ContentBits">
    <vt:lpwstr>0</vt:lpwstr>
  </property>
</Properties>
</file>