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F343B" w14:textId="123EBA05" w:rsidR="00C20DA9" w:rsidRPr="00CC4B1C" w:rsidRDefault="00C20DA9" w:rsidP="00202689">
      <w:pPr>
        <w:pStyle w:val="DocumentTitle"/>
        <w:spacing w:line="276" w:lineRule="auto"/>
        <w:rPr>
          <w:sz w:val="36"/>
          <w:szCs w:val="36"/>
        </w:rPr>
      </w:pPr>
      <w:r w:rsidRPr="00CC4B1C">
        <w:rPr>
          <w:bCs/>
          <w:sz w:val="36"/>
          <w:szCs w:val="36"/>
        </w:rPr>
        <w:t xml:space="preserve">Birmingham </w:t>
      </w:r>
      <w:r w:rsidR="00871DC0" w:rsidRPr="00CC4B1C">
        <w:rPr>
          <w:bCs/>
          <w:sz w:val="36"/>
          <w:szCs w:val="36"/>
        </w:rPr>
        <w:t xml:space="preserve">LGBTQ+ </w:t>
      </w:r>
      <w:r w:rsidRPr="00CC4B1C">
        <w:rPr>
          <w:bCs/>
          <w:sz w:val="36"/>
          <w:szCs w:val="36"/>
        </w:rPr>
        <w:t>History Month</w:t>
      </w:r>
      <w:r w:rsidR="006553F0" w:rsidRPr="00CC4B1C">
        <w:rPr>
          <w:bCs/>
          <w:sz w:val="36"/>
          <w:szCs w:val="36"/>
        </w:rPr>
        <w:t xml:space="preserve"> Health</w:t>
      </w:r>
      <w:r w:rsidRPr="00CC4B1C">
        <w:rPr>
          <w:bCs/>
          <w:sz w:val="36"/>
          <w:szCs w:val="36"/>
        </w:rPr>
        <w:t xml:space="preserve"> Conference 202</w:t>
      </w:r>
      <w:r w:rsidR="00871DC0" w:rsidRPr="00CC4B1C">
        <w:rPr>
          <w:bCs/>
          <w:sz w:val="36"/>
          <w:szCs w:val="36"/>
        </w:rPr>
        <w:t>4</w:t>
      </w:r>
    </w:p>
    <w:p w14:paraId="60CEB256" w14:textId="0EF128CC" w:rsidR="00390AA3" w:rsidRPr="00CC4B1C" w:rsidRDefault="00390AA3" w:rsidP="00202689">
      <w:pPr>
        <w:pStyle w:val="Title"/>
        <w:spacing w:line="276" w:lineRule="auto"/>
        <w:rPr>
          <w:sz w:val="32"/>
          <w:szCs w:val="56"/>
        </w:rPr>
      </w:pPr>
      <w:r w:rsidRPr="00CC4B1C">
        <w:rPr>
          <w:sz w:val="32"/>
          <w:szCs w:val="56"/>
        </w:rPr>
        <w:t>Poster Submission Form</w:t>
      </w:r>
    </w:p>
    <w:p w14:paraId="493D06C0" w14:textId="77777777" w:rsidR="00CC4B1C" w:rsidRDefault="00CC4B1C" w:rsidP="00A13260">
      <w:pPr>
        <w:spacing w:line="276" w:lineRule="auto"/>
        <w:jc w:val="center"/>
        <w:rPr>
          <w:rFonts w:ascii="Calibri" w:hAnsi="Calibri"/>
          <w:b/>
          <w:bCs/>
          <w:i/>
          <w:iCs/>
          <w:sz w:val="28"/>
          <w:szCs w:val="28"/>
        </w:rPr>
      </w:pPr>
      <w:r w:rsidRPr="00CC4B1C">
        <w:rPr>
          <w:rFonts w:ascii="Calibri" w:hAnsi="Calibri"/>
          <w:b/>
          <w:bCs/>
          <w:i/>
          <w:iCs/>
          <w:sz w:val="28"/>
          <w:szCs w:val="28"/>
        </w:rPr>
        <w:t xml:space="preserve">‘Health, Love and Activism - #UndertheScope: </w:t>
      </w:r>
    </w:p>
    <w:p w14:paraId="0B808E01" w14:textId="0998E2AF" w:rsidR="00CC4B1C" w:rsidRPr="00CC4B1C" w:rsidRDefault="00CC4B1C" w:rsidP="00A13260">
      <w:pPr>
        <w:spacing w:after="240" w:line="276" w:lineRule="auto"/>
        <w:jc w:val="center"/>
        <w:rPr>
          <w:rFonts w:ascii="Calibri" w:hAnsi="Calibri"/>
          <w:b/>
          <w:bCs/>
          <w:i/>
          <w:iCs/>
          <w:sz w:val="28"/>
          <w:szCs w:val="28"/>
        </w:rPr>
      </w:pPr>
      <w:r w:rsidRPr="00CC4B1C">
        <w:rPr>
          <w:rFonts w:ascii="Calibri" w:hAnsi="Calibri"/>
          <w:b/>
          <w:bCs/>
          <w:i/>
          <w:iCs/>
          <w:sz w:val="28"/>
          <w:szCs w:val="28"/>
        </w:rPr>
        <w:t>Birmingham LGBTQ+ Health &amp; Wellbeing Conference’</w:t>
      </w:r>
    </w:p>
    <w:p w14:paraId="46255D04" w14:textId="512A1AD6" w:rsidR="00011B5D" w:rsidRDefault="00011B5D" w:rsidP="00202689">
      <w:pPr>
        <w:spacing w:after="240" w:line="276" w:lineRule="auto"/>
      </w:pPr>
      <w:r>
        <w:t xml:space="preserve">Please </w:t>
      </w:r>
      <w:r w:rsidR="00596D6C">
        <w:t>email your poste</w:t>
      </w:r>
      <w:r w:rsidR="00ED19E6">
        <w:t>r</w:t>
      </w:r>
      <w:r w:rsidR="00596D6C">
        <w:t xml:space="preserve"> and this completed form </w:t>
      </w:r>
      <w:r>
        <w:t xml:space="preserve">by </w:t>
      </w:r>
      <w:r w:rsidR="00580568" w:rsidRPr="00580568">
        <w:t xml:space="preserve">Thursday </w:t>
      </w:r>
      <w:r w:rsidR="0074142B">
        <w:t>25</w:t>
      </w:r>
      <w:r w:rsidR="00580568" w:rsidRPr="00580568">
        <w:t xml:space="preserve">th </w:t>
      </w:r>
      <w:r w:rsidR="0074142B">
        <w:t xml:space="preserve">January </w:t>
      </w:r>
      <w:r w:rsidR="00580568" w:rsidRPr="00580568">
        <w:t xml:space="preserve">10am </w:t>
      </w:r>
      <w:r w:rsidR="005108A3">
        <w:t>to</w:t>
      </w:r>
      <w:r w:rsidR="00596D6C" w:rsidRPr="00596D6C">
        <w:t xml:space="preserve"> </w:t>
      </w:r>
      <w:hyperlink r:id="rId11" w:history="1">
        <w:r w:rsidR="0074142B" w:rsidRPr="009F66F3">
          <w:rPr>
            <w:rStyle w:val="Hyperlink"/>
          </w:rPr>
          <w:t>LGBT@birmingham.gov.uk</w:t>
        </w:r>
      </w:hyperlink>
      <w:r w:rsidR="00596D6C">
        <w:t xml:space="preserve"> </w:t>
      </w:r>
      <w:r w:rsidR="00596D6C" w:rsidRPr="00596D6C">
        <w:t xml:space="preserve"> </w:t>
      </w:r>
    </w:p>
    <w:p w14:paraId="2BFB465D" w14:textId="23CFA10E" w:rsidR="00F02DF1" w:rsidRDefault="00F02DF1" w:rsidP="00202689">
      <w:pPr>
        <w:pStyle w:val="Subtitle"/>
        <w:spacing w:line="276" w:lineRule="auto"/>
      </w:pPr>
      <w:r>
        <w:t>Which category are you entering? (</w:t>
      </w:r>
      <w:r w:rsidR="00182EBE">
        <w:t xml:space="preserve">community organisation posters </w:t>
      </w:r>
      <w:r w:rsidR="1E496BA1">
        <w:t>or</w:t>
      </w:r>
      <w:r w:rsidR="00182EBE">
        <w:t xml:space="preserve"> academic research posters)</w:t>
      </w:r>
    </w:p>
    <w:sdt>
      <w:sdtPr>
        <w:alias w:val="Poster category"/>
        <w:tag w:val="Poster category"/>
        <w:id w:val="608236406"/>
        <w:placeholder>
          <w:docPart w:val="DefaultPlaceholder_-1854013438"/>
        </w:placeholder>
        <w:showingPlcHdr/>
        <w:dropDownList>
          <w:listItem w:value="Choose an item."/>
          <w:listItem w:displayText="Community organisation poster" w:value="Community organisation poster"/>
          <w:listItem w:displayText="Academic research poster" w:value="Academic research poster"/>
        </w:dropDownList>
      </w:sdtPr>
      <w:sdtEndPr/>
      <w:sdtContent>
        <w:p w14:paraId="163BA96F" w14:textId="2A20F976" w:rsidR="00BD05E5" w:rsidRPr="00BD05E5" w:rsidRDefault="009A6264" w:rsidP="00BD05E5">
          <w:r w:rsidRPr="00CA3A80">
            <w:rPr>
              <w:rStyle w:val="PlaceholderText"/>
            </w:rPr>
            <w:t>Choose an item.</w:t>
          </w:r>
        </w:p>
      </w:sdtContent>
    </w:sdt>
    <w:p w14:paraId="0B8AEDF9" w14:textId="1345DC5C" w:rsidR="008F0B25" w:rsidRDefault="008F0B25" w:rsidP="00202689">
      <w:pPr>
        <w:pStyle w:val="Subtitle"/>
        <w:spacing w:line="276" w:lineRule="auto"/>
      </w:pPr>
      <w:r>
        <w:t>Would you like to present your poster in a virtual panel session? (yes/no)</w:t>
      </w:r>
    </w:p>
    <w:sdt>
      <w:sdtPr>
        <w:alias w:val="Present poster in a virtual panel"/>
        <w:tag w:val="Present poster in a virtual panel"/>
        <w:id w:val="1304738810"/>
        <w:placeholder>
          <w:docPart w:val="DefaultPlaceholder_-1854013438"/>
        </w:placeholder>
        <w:showingPlcHdr/>
        <w:dropDownList>
          <w:listItem w:value="Choose an item."/>
          <w:listItem w:displayText="Yes" w:value="Yes"/>
          <w:listItem w:displayText="No" w:value="No"/>
        </w:dropDownList>
      </w:sdtPr>
      <w:sdtEndPr/>
      <w:sdtContent>
        <w:p w14:paraId="1D73C8B6" w14:textId="2A1D0C71" w:rsidR="0098120E" w:rsidRPr="0098120E" w:rsidRDefault="00DB311C" w:rsidP="00202689">
          <w:pPr>
            <w:spacing w:line="276" w:lineRule="auto"/>
          </w:pPr>
          <w:r w:rsidRPr="00CA3A80">
            <w:rPr>
              <w:rStyle w:val="PlaceholderText"/>
            </w:rPr>
            <w:t>Choose an item.</w:t>
          </w:r>
        </w:p>
      </w:sdtContent>
    </w:sdt>
    <w:p w14:paraId="60F45369" w14:textId="257594D2" w:rsidR="008F0B25" w:rsidRDefault="008F0B25" w:rsidP="00202689">
      <w:pPr>
        <w:pStyle w:val="Subtitle"/>
        <w:spacing w:line="276" w:lineRule="auto"/>
      </w:pPr>
      <w:r>
        <w:t xml:space="preserve">If yes, please list the dates/time throughout </w:t>
      </w:r>
      <w:r w:rsidR="0074142B">
        <w:t>February 2024</w:t>
      </w:r>
      <w:r>
        <w:t xml:space="preserve"> you would be available </w:t>
      </w:r>
      <w:r w:rsidR="005108A3">
        <w:t>for this:</w:t>
      </w:r>
    </w:p>
    <w:sdt>
      <w:sdtPr>
        <w:alias w:val="List October availability (dates and times)"/>
        <w:tag w:val="List October availability (dates and times)"/>
        <w:id w:val="-1926107779"/>
        <w:placeholder>
          <w:docPart w:val="DefaultPlaceholder_-1854013440"/>
        </w:placeholder>
        <w:showingPlcHdr/>
        <w:text/>
      </w:sdtPr>
      <w:sdtEndPr/>
      <w:sdtContent>
        <w:p w14:paraId="72B68C8C" w14:textId="17627B3F" w:rsidR="00DB311C" w:rsidRPr="00DB311C" w:rsidRDefault="00177067" w:rsidP="00202689">
          <w:pPr>
            <w:spacing w:line="276" w:lineRule="auto"/>
          </w:pPr>
          <w:r w:rsidRPr="00CA3A80">
            <w:rPr>
              <w:rStyle w:val="PlaceholderText"/>
            </w:rPr>
            <w:t>Click or tap here to enter text.</w:t>
          </w:r>
        </w:p>
      </w:sdtContent>
    </w:sdt>
    <w:p w14:paraId="62BE554C" w14:textId="5069A182" w:rsidR="006F2EEF" w:rsidRDefault="00E35E91" w:rsidP="00202689">
      <w:pPr>
        <w:pStyle w:val="Subtitle"/>
        <w:spacing w:line="276" w:lineRule="auto"/>
        <w:rPr>
          <w:b/>
          <w:bCs w:val="0"/>
        </w:rPr>
      </w:pPr>
      <w:r w:rsidRPr="00AF7371">
        <w:rPr>
          <w:b/>
          <w:bCs w:val="0"/>
        </w:rPr>
        <w:t>Do you c</w:t>
      </w:r>
      <w:r w:rsidR="006F2EEF" w:rsidRPr="00AF7371">
        <w:rPr>
          <w:b/>
          <w:bCs w:val="0"/>
        </w:rPr>
        <w:t xml:space="preserve">onsent </w:t>
      </w:r>
      <w:r w:rsidR="00011B5D" w:rsidRPr="00AF7371">
        <w:rPr>
          <w:b/>
          <w:bCs w:val="0"/>
        </w:rPr>
        <w:t xml:space="preserve">to </w:t>
      </w:r>
      <w:r w:rsidRPr="00AF7371">
        <w:rPr>
          <w:b/>
          <w:bCs w:val="0"/>
        </w:rPr>
        <w:t xml:space="preserve">the </w:t>
      </w:r>
      <w:r w:rsidR="00011B5D" w:rsidRPr="00AF7371">
        <w:rPr>
          <w:b/>
          <w:bCs w:val="0"/>
        </w:rPr>
        <w:t>publication</w:t>
      </w:r>
      <w:r w:rsidRPr="00AF7371">
        <w:rPr>
          <w:b/>
          <w:bCs w:val="0"/>
        </w:rPr>
        <w:t xml:space="preserve"> of your poster</w:t>
      </w:r>
      <w:r w:rsidR="00011B5D" w:rsidRPr="00AF7371">
        <w:rPr>
          <w:b/>
          <w:bCs w:val="0"/>
        </w:rPr>
        <w:t xml:space="preserve"> on Birmingham City Council website and social media pages. </w:t>
      </w:r>
      <w:r w:rsidRPr="00AF7371">
        <w:rPr>
          <w:b/>
          <w:bCs w:val="0"/>
        </w:rPr>
        <w:t>(yes/no)</w:t>
      </w:r>
    </w:p>
    <w:sdt>
      <w:sdtPr>
        <w:alias w:val="Consent to web upload"/>
        <w:tag w:val="Consent to web upload"/>
        <w:id w:val="-1543982863"/>
        <w:placeholder>
          <w:docPart w:val="DefaultPlaceholder_-1854013438"/>
        </w:placeholder>
        <w:showingPlcHdr/>
        <w:dropDownList>
          <w:listItem w:value="Choose an item."/>
          <w:listItem w:displayText="Yes" w:value="Yes"/>
          <w:listItem w:displayText="No" w:value="No"/>
        </w:dropDownList>
      </w:sdtPr>
      <w:sdtEndPr/>
      <w:sdtContent>
        <w:p w14:paraId="79C5F9F6" w14:textId="415BAD3C" w:rsidR="00177067" w:rsidRPr="00177067" w:rsidRDefault="00177067" w:rsidP="00202689">
          <w:pPr>
            <w:spacing w:after="240" w:line="276" w:lineRule="auto"/>
          </w:pPr>
          <w:r w:rsidRPr="00CA3A80">
            <w:rPr>
              <w:rStyle w:val="PlaceholderText"/>
            </w:rPr>
            <w:t>Choose an item.</w:t>
          </w:r>
        </w:p>
      </w:sdtContent>
    </w:sdt>
    <w:p w14:paraId="625B19A9" w14:textId="1451D9A2" w:rsidR="00011B5D" w:rsidRDefault="00011B5D" w:rsidP="00202689">
      <w:pPr>
        <w:spacing w:after="240" w:line="276" w:lineRule="auto"/>
        <w:rPr>
          <w:b/>
          <w:bCs/>
        </w:rPr>
      </w:pPr>
      <w:r>
        <w:rPr>
          <w:b/>
          <w:bCs/>
        </w:rPr>
        <w:t>Signed:</w:t>
      </w:r>
      <w:r w:rsidR="00177067">
        <w:rPr>
          <w:b/>
          <w:bCs/>
        </w:rPr>
        <w:t xml:space="preserve"> </w:t>
      </w:r>
      <w:sdt>
        <w:sdtPr>
          <w:rPr>
            <w:b/>
            <w:bCs/>
          </w:rPr>
          <w:alias w:val="Signature/Print Name"/>
          <w:tag w:val="Signature/Print Name"/>
          <w:id w:val="-1855947624"/>
          <w:placeholder>
            <w:docPart w:val="DefaultPlaceholder_-1854013440"/>
          </w:placeholder>
          <w:showingPlcHdr/>
          <w:text/>
        </w:sdtPr>
        <w:sdtEndPr/>
        <w:sdtContent>
          <w:r w:rsidR="000C5C72" w:rsidRPr="00CA3A80">
            <w:rPr>
              <w:rStyle w:val="PlaceholderText"/>
            </w:rPr>
            <w:t>Click or tap here to enter text.</w:t>
          </w:r>
        </w:sdtContent>
      </w:sdt>
    </w:p>
    <w:p w14:paraId="34B18591" w14:textId="601527FE" w:rsidR="00011B5D" w:rsidRDefault="00011B5D" w:rsidP="00202689">
      <w:pPr>
        <w:spacing w:after="240" w:line="276" w:lineRule="auto"/>
        <w:rPr>
          <w:b/>
          <w:bCs/>
        </w:rPr>
      </w:pPr>
      <w:r>
        <w:rPr>
          <w:b/>
          <w:bCs/>
        </w:rPr>
        <w:t>Date:</w:t>
      </w:r>
      <w:r w:rsidR="00177067">
        <w:rPr>
          <w:b/>
          <w:bCs/>
        </w:rPr>
        <w:t xml:space="preserve"> </w:t>
      </w:r>
      <w:sdt>
        <w:sdtPr>
          <w:rPr>
            <w:b/>
            <w:bCs/>
          </w:rPr>
          <w:alias w:val="Date form signed"/>
          <w:tag w:val="Date form signed"/>
          <w:id w:val="1121110961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77067" w:rsidRPr="00CA3A80">
            <w:rPr>
              <w:rStyle w:val="PlaceholderText"/>
            </w:rPr>
            <w:t>Click or tap to enter a date.</w:t>
          </w:r>
        </w:sdtContent>
      </w:sdt>
    </w:p>
    <w:p w14:paraId="6BF3FC93" w14:textId="0FA585B0" w:rsidR="00182EBE" w:rsidRDefault="00182EBE" w:rsidP="00202689">
      <w:pPr>
        <w:spacing w:after="240" w:line="276" w:lineRule="auto"/>
        <w:rPr>
          <w:b/>
          <w:bCs/>
        </w:rPr>
      </w:pPr>
      <w:r>
        <w:rPr>
          <w:b/>
          <w:bCs/>
        </w:rPr>
        <w:t xml:space="preserve">Contact email: </w:t>
      </w:r>
      <w:sdt>
        <w:sdtPr>
          <w:rPr>
            <w:b/>
            <w:bCs/>
          </w:rPr>
          <w:alias w:val="Contact email"/>
          <w:tag w:val="Contact email"/>
          <w:id w:val="-1936966209"/>
          <w:placeholder>
            <w:docPart w:val="DefaultPlaceholder_-1854013440"/>
          </w:placeholder>
          <w:showingPlcHdr/>
          <w:text/>
        </w:sdtPr>
        <w:sdtEndPr/>
        <w:sdtContent>
          <w:r w:rsidR="00177067" w:rsidRPr="00CA3A80">
            <w:rPr>
              <w:rStyle w:val="PlaceholderText"/>
            </w:rPr>
            <w:t>Click or tap here to enter text.</w:t>
          </w:r>
        </w:sdtContent>
      </w:sdt>
    </w:p>
    <w:p w14:paraId="7E2DD3B6" w14:textId="77777777" w:rsidR="00011B5D" w:rsidRPr="006F2EEF" w:rsidRDefault="00011B5D" w:rsidP="00202689">
      <w:pPr>
        <w:spacing w:after="240" w:line="276" w:lineRule="auto"/>
        <w:rPr>
          <w:b/>
          <w:bCs/>
        </w:rPr>
      </w:pPr>
    </w:p>
    <w:sectPr w:rsidR="00011B5D" w:rsidRPr="006F2EEF" w:rsidSect="00CC4B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E633A" w14:textId="77777777" w:rsidR="00337814" w:rsidRDefault="00337814" w:rsidP="009778FA">
      <w:r>
        <w:separator/>
      </w:r>
    </w:p>
  </w:endnote>
  <w:endnote w:type="continuationSeparator" w:id="0">
    <w:p w14:paraId="5CAB1094" w14:textId="77777777" w:rsidR="00337814" w:rsidRDefault="00337814" w:rsidP="009778FA">
      <w:r>
        <w:continuationSeparator/>
      </w:r>
    </w:p>
  </w:endnote>
  <w:endnote w:type="continuationNotice" w:id="1">
    <w:p w14:paraId="27E47D06" w14:textId="77777777" w:rsidR="00337814" w:rsidRDefault="00337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BF45" w14:textId="48694701" w:rsidR="005A586A" w:rsidRDefault="00592532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09D5DB17" wp14:editId="3170A9E2">
              <wp:extent cx="443865" cy="443865"/>
              <wp:effectExtent l="0" t="0" r="16510" b="0"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93EAE" w14:textId="0A565A41" w:rsidR="00592532" w:rsidRPr="00592532" w:rsidRDefault="00592532" w:rsidP="00592532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2532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9D5DB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5293EAE" w14:textId="0A565A41" w:rsidR="00592532" w:rsidRPr="00592532" w:rsidRDefault="00592532" w:rsidP="00592532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2532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E032" w14:textId="2A9E3321" w:rsidR="00B92050" w:rsidRDefault="00CE3780">
    <w:pPr>
      <w:pStyle w:val="Footer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8701CC8" wp14:editId="09A6C20E">
          <wp:simplePos x="0" y="0"/>
          <wp:positionH relativeFrom="column">
            <wp:posOffset>3728799</wp:posOffset>
          </wp:positionH>
          <wp:positionV relativeFrom="paragraph">
            <wp:posOffset>-4100215</wp:posOffset>
          </wp:positionV>
          <wp:extent cx="3389630" cy="3487918"/>
          <wp:effectExtent l="0" t="0" r="127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867"/>
                  <a:stretch/>
                </pic:blipFill>
                <pic:spPr bwMode="auto">
                  <a:xfrm>
                    <a:off x="0" y="0"/>
                    <a:ext cx="3389630" cy="3487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74263BB6" wp14:editId="43FFD6EA">
          <wp:simplePos x="0" y="0"/>
          <wp:positionH relativeFrom="column">
            <wp:posOffset>-901700</wp:posOffset>
          </wp:positionH>
          <wp:positionV relativeFrom="paragraph">
            <wp:posOffset>-120015</wp:posOffset>
          </wp:positionV>
          <wp:extent cx="3185160" cy="787638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853" b="8328"/>
                  <a:stretch/>
                </pic:blipFill>
                <pic:spPr bwMode="auto">
                  <a:xfrm>
                    <a:off x="0" y="0"/>
                    <a:ext cx="3185160" cy="787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A83">
      <w:rPr>
        <w:noProof/>
      </w:rPr>
      <mc:AlternateContent>
        <mc:Choice Requires="wps">
          <w:drawing>
            <wp:anchor distT="0" distB="0" distL="114300" distR="114300" simplePos="0" relativeHeight="251659266" behindDoc="0" locked="0" layoutInCell="1" allowOverlap="1" wp14:anchorId="3BE15426" wp14:editId="48E4B955">
              <wp:simplePos x="0" y="0"/>
              <wp:positionH relativeFrom="column">
                <wp:posOffset>-120015</wp:posOffset>
              </wp:positionH>
              <wp:positionV relativeFrom="paragraph">
                <wp:posOffset>180340</wp:posOffset>
              </wp:positionV>
              <wp:extent cx="2724150" cy="409575"/>
              <wp:effectExtent l="0" t="0" r="19050" b="28575"/>
              <wp:wrapNone/>
              <wp:docPr id="4" name="Rectangle: Rounded Corners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4150" cy="40957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ED2BC8C" id="Rectangle: Rounded Corners 4" o:spid="_x0000_s1026" alt="&quot;&quot;" style="position:absolute;margin-left:-9.45pt;margin-top:14.2pt;width:214.5pt;height:32.25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" fillcolor="white [3212]" strokecolor="white [3212]" strokeweight="2pt"/>
          </w:pict>
        </mc:Fallback>
      </mc:AlternateContent>
    </w:r>
    <w:r w:rsidR="00592532">
      <w:rPr>
        <w:noProof/>
      </w:rPr>
      <mc:AlternateContent>
        <mc:Choice Requires="wps">
          <w:drawing>
            <wp:inline distT="0" distB="0" distL="0" distR="0" wp14:anchorId="51C1D8A9" wp14:editId="7CC43B4B">
              <wp:extent cx="443865" cy="443865"/>
              <wp:effectExtent l="0" t="0" r="16510" b="0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84F1FF" w14:textId="264496A9" w:rsidR="00592532" w:rsidRPr="00592532" w:rsidRDefault="00592532" w:rsidP="00592532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2532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C1D8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B84F1FF" w14:textId="264496A9" w:rsidR="00592532" w:rsidRPr="00592532" w:rsidRDefault="00592532" w:rsidP="00592532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2532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39DD" w14:textId="5A1DE7BD" w:rsidR="005A586A" w:rsidRDefault="00592532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48502882" wp14:editId="64796218">
              <wp:extent cx="443865" cy="443865"/>
              <wp:effectExtent l="0" t="0" r="16510" b="0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44CF21" w14:textId="73CAF6F5" w:rsidR="00592532" w:rsidRPr="00592532" w:rsidRDefault="00592532" w:rsidP="00592532">
                          <w:pPr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2532">
                            <w:rPr>
                              <w:rFonts w:ascii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85028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D44CF21" w14:textId="73CAF6F5" w:rsidR="00592532" w:rsidRPr="00592532" w:rsidRDefault="00592532" w:rsidP="00592532">
                    <w:pPr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2532">
                      <w:rPr>
                        <w:rFonts w:ascii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FB2EE" w14:textId="77777777" w:rsidR="00337814" w:rsidRDefault="00337814" w:rsidP="009778FA">
      <w:r>
        <w:separator/>
      </w:r>
    </w:p>
  </w:footnote>
  <w:footnote w:type="continuationSeparator" w:id="0">
    <w:p w14:paraId="21EEE221" w14:textId="77777777" w:rsidR="00337814" w:rsidRDefault="00337814" w:rsidP="009778FA">
      <w:r>
        <w:continuationSeparator/>
      </w:r>
    </w:p>
  </w:footnote>
  <w:footnote w:type="continuationNotice" w:id="1">
    <w:p w14:paraId="321AFF9D" w14:textId="77777777" w:rsidR="00337814" w:rsidRDefault="00337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07C0" w14:textId="345D49D1" w:rsidR="005A586A" w:rsidRDefault="00FC37F8">
    <w:pPr>
      <w:pStyle w:val="Header"/>
    </w:pPr>
    <w:r>
      <w:rPr>
        <w:noProof/>
      </w:rPr>
      <w:pict w14:anchorId="79E5B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6" o:spid="_x0000_s1026" type="#_x0000_t75" style="position:absolute;margin-left:0;margin-top:0;width:595.45pt;height:841.9pt;z-index:-251658239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B28E" w14:textId="53E245D7" w:rsidR="005A586A" w:rsidRDefault="00FC37F8">
    <w:pPr>
      <w:pStyle w:val="Header"/>
    </w:pPr>
    <w:r>
      <w:rPr>
        <w:noProof/>
      </w:rPr>
      <w:pict w14:anchorId="07F0A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7" o:spid="_x0000_s1027" type="#_x0000_t75" style="position:absolute;margin-left:0;margin-top:0;width:595.45pt;height:841.9pt;z-index:-251658238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A4050" w14:textId="6D9F87A8" w:rsidR="005A586A" w:rsidRDefault="00FC37F8">
    <w:pPr>
      <w:pStyle w:val="Header"/>
    </w:pPr>
    <w:r>
      <w:rPr>
        <w:noProof/>
      </w:rPr>
      <w:pict w14:anchorId="1C243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375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10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E4BEE"/>
    <w:multiLevelType w:val="hybridMultilevel"/>
    <w:tmpl w:val="80A81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C6538E"/>
    <w:multiLevelType w:val="hybridMultilevel"/>
    <w:tmpl w:val="81285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9873">
    <w:abstractNumId w:val="0"/>
  </w:num>
  <w:num w:numId="2" w16cid:durableId="3886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v6FmD5EEbMMXuSQtTuLlthuTCO48VmyuU694GaMqopXYJaXm/7aTweZo10SGBh4L"/>
  </w:docVars>
  <w:rsids>
    <w:rsidRoot w:val="005A586A"/>
    <w:rsid w:val="0000795D"/>
    <w:rsid w:val="00007C1C"/>
    <w:rsid w:val="00011B5D"/>
    <w:rsid w:val="000B7563"/>
    <w:rsid w:val="000C5C72"/>
    <w:rsid w:val="00177067"/>
    <w:rsid w:val="00182EBE"/>
    <w:rsid w:val="001908FF"/>
    <w:rsid w:val="001D6F1E"/>
    <w:rsid w:val="001E6DD6"/>
    <w:rsid w:val="00202689"/>
    <w:rsid w:val="00243D02"/>
    <w:rsid w:val="00247138"/>
    <w:rsid w:val="00251AED"/>
    <w:rsid w:val="00266237"/>
    <w:rsid w:val="00290A54"/>
    <w:rsid w:val="00290D30"/>
    <w:rsid w:val="002C2291"/>
    <w:rsid w:val="002C3DC2"/>
    <w:rsid w:val="002C43AB"/>
    <w:rsid w:val="00337814"/>
    <w:rsid w:val="003444C5"/>
    <w:rsid w:val="00354C51"/>
    <w:rsid w:val="00390AA3"/>
    <w:rsid w:val="003D7BF5"/>
    <w:rsid w:val="003F3A0F"/>
    <w:rsid w:val="00411EA9"/>
    <w:rsid w:val="004506D3"/>
    <w:rsid w:val="00471198"/>
    <w:rsid w:val="004749B0"/>
    <w:rsid w:val="004E0934"/>
    <w:rsid w:val="005108A3"/>
    <w:rsid w:val="005147B5"/>
    <w:rsid w:val="00514F5C"/>
    <w:rsid w:val="00580568"/>
    <w:rsid w:val="00592532"/>
    <w:rsid w:val="00593632"/>
    <w:rsid w:val="005954EF"/>
    <w:rsid w:val="00596D6C"/>
    <w:rsid w:val="005A586A"/>
    <w:rsid w:val="00601B6A"/>
    <w:rsid w:val="00607AD2"/>
    <w:rsid w:val="00631BD1"/>
    <w:rsid w:val="006506C1"/>
    <w:rsid w:val="00654E43"/>
    <w:rsid w:val="006553F0"/>
    <w:rsid w:val="006736CC"/>
    <w:rsid w:val="00682E5C"/>
    <w:rsid w:val="006A7872"/>
    <w:rsid w:val="006C5BF8"/>
    <w:rsid w:val="006C5CD4"/>
    <w:rsid w:val="006F2EEF"/>
    <w:rsid w:val="007209B1"/>
    <w:rsid w:val="00735BF8"/>
    <w:rsid w:val="00736A09"/>
    <w:rsid w:val="007406B7"/>
    <w:rsid w:val="0074142B"/>
    <w:rsid w:val="00756DD8"/>
    <w:rsid w:val="007829B0"/>
    <w:rsid w:val="007C3403"/>
    <w:rsid w:val="00837626"/>
    <w:rsid w:val="00860821"/>
    <w:rsid w:val="00871DC0"/>
    <w:rsid w:val="008842AC"/>
    <w:rsid w:val="0089709C"/>
    <w:rsid w:val="008B4948"/>
    <w:rsid w:val="008D24FC"/>
    <w:rsid w:val="008F0B25"/>
    <w:rsid w:val="009215FD"/>
    <w:rsid w:val="00925878"/>
    <w:rsid w:val="00947510"/>
    <w:rsid w:val="009778FA"/>
    <w:rsid w:val="0098120E"/>
    <w:rsid w:val="009878FB"/>
    <w:rsid w:val="00995D84"/>
    <w:rsid w:val="009A5ADE"/>
    <w:rsid w:val="009A6264"/>
    <w:rsid w:val="009C5DEC"/>
    <w:rsid w:val="00A04951"/>
    <w:rsid w:val="00A13260"/>
    <w:rsid w:val="00A20B05"/>
    <w:rsid w:val="00A23568"/>
    <w:rsid w:val="00A93E50"/>
    <w:rsid w:val="00AC01CE"/>
    <w:rsid w:val="00AF0CCF"/>
    <w:rsid w:val="00AF7371"/>
    <w:rsid w:val="00B57981"/>
    <w:rsid w:val="00B62A7D"/>
    <w:rsid w:val="00B92050"/>
    <w:rsid w:val="00BD05E5"/>
    <w:rsid w:val="00BD2544"/>
    <w:rsid w:val="00C12FF4"/>
    <w:rsid w:val="00C20DA9"/>
    <w:rsid w:val="00C54A7E"/>
    <w:rsid w:val="00C62615"/>
    <w:rsid w:val="00C926AE"/>
    <w:rsid w:val="00CA7C58"/>
    <w:rsid w:val="00CC4B1C"/>
    <w:rsid w:val="00CE3780"/>
    <w:rsid w:val="00D45645"/>
    <w:rsid w:val="00D52177"/>
    <w:rsid w:val="00D8478B"/>
    <w:rsid w:val="00D95168"/>
    <w:rsid w:val="00DB311C"/>
    <w:rsid w:val="00DD19AB"/>
    <w:rsid w:val="00DF6FD0"/>
    <w:rsid w:val="00E35E91"/>
    <w:rsid w:val="00E50EB0"/>
    <w:rsid w:val="00E87302"/>
    <w:rsid w:val="00E97F4D"/>
    <w:rsid w:val="00EC72BE"/>
    <w:rsid w:val="00ED0A7A"/>
    <w:rsid w:val="00ED19E6"/>
    <w:rsid w:val="00EF3A83"/>
    <w:rsid w:val="00EF7559"/>
    <w:rsid w:val="00F02DF1"/>
    <w:rsid w:val="00F6359D"/>
    <w:rsid w:val="00FC37F8"/>
    <w:rsid w:val="00FF20AD"/>
    <w:rsid w:val="1E496BA1"/>
    <w:rsid w:val="353E10F4"/>
    <w:rsid w:val="75EE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3C4FA"/>
  <w15:docId w15:val="{179C19BE-A3B0-4654-8B2D-69187E2F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BF8"/>
    <w:rPr>
      <w:rFonts w:ascii="Arial" w:hAnsi="Arial"/>
      <w:sz w:val="24"/>
      <w:szCs w:val="24"/>
      <w:lang w:eastAsia="en-US"/>
    </w:rPr>
  </w:style>
  <w:style w:type="paragraph" w:styleId="Heading1">
    <w:name w:val="heading 1"/>
    <w:aliases w:val="Front page main header"/>
    <w:basedOn w:val="Normal"/>
    <w:next w:val="Heading2"/>
    <w:link w:val="Heading1Char"/>
    <w:uiPriority w:val="9"/>
    <w:qFormat/>
    <w:rsid w:val="00947510"/>
    <w:pPr>
      <w:keepNext/>
      <w:keepLines/>
      <w:spacing w:before="480"/>
      <w:outlineLvl w:val="0"/>
    </w:pPr>
    <w:rPr>
      <w:rFonts w:eastAsia="Times New Roman"/>
      <w:b/>
      <w:bCs/>
      <w:sz w:val="68"/>
      <w:szCs w:val="28"/>
    </w:rPr>
  </w:style>
  <w:style w:type="paragraph" w:styleId="Heading2">
    <w:name w:val="heading 2"/>
    <w:aliases w:val="Front page main sub-header"/>
    <w:basedOn w:val="Normal"/>
    <w:next w:val="Normal"/>
    <w:link w:val="Heading2Char"/>
    <w:uiPriority w:val="9"/>
    <w:semiHidden/>
    <w:unhideWhenUsed/>
    <w:qFormat/>
    <w:rsid w:val="00947510"/>
    <w:pPr>
      <w:keepNext/>
      <w:keepLines/>
      <w:spacing w:before="200"/>
      <w:outlineLvl w:val="1"/>
    </w:pPr>
    <w:rPr>
      <w:rFonts w:eastAsia="Times New Roman"/>
      <w:b/>
      <w:bCs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8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8FA"/>
  </w:style>
  <w:style w:type="paragraph" w:styleId="Footer">
    <w:name w:val="footer"/>
    <w:basedOn w:val="Normal"/>
    <w:link w:val="FooterChar"/>
    <w:uiPriority w:val="99"/>
    <w:unhideWhenUsed/>
    <w:rsid w:val="009778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8FA"/>
  </w:style>
  <w:style w:type="paragraph" w:styleId="BalloonText">
    <w:name w:val="Balloon Text"/>
    <w:basedOn w:val="Normal"/>
    <w:link w:val="BalloonTextChar"/>
    <w:uiPriority w:val="99"/>
    <w:semiHidden/>
    <w:unhideWhenUsed/>
    <w:rsid w:val="00977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78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Front page main sub-header Char"/>
    <w:link w:val="Heading2"/>
    <w:uiPriority w:val="9"/>
    <w:semiHidden/>
    <w:rsid w:val="00947510"/>
    <w:rPr>
      <w:rFonts w:ascii="Arial" w:eastAsia="Times New Roman" w:hAnsi="Arial" w:cs="Times New Roman"/>
      <w:b/>
      <w:bCs/>
      <w:sz w:val="48"/>
      <w:szCs w:val="26"/>
    </w:rPr>
  </w:style>
  <w:style w:type="character" w:customStyle="1" w:styleId="Heading1Char">
    <w:name w:val="Heading 1 Char"/>
    <w:aliases w:val="Front page main header Char"/>
    <w:link w:val="Heading1"/>
    <w:uiPriority w:val="9"/>
    <w:rsid w:val="00947510"/>
    <w:rPr>
      <w:rFonts w:ascii="Arial" w:eastAsia="Times New Roman" w:hAnsi="Arial" w:cs="Times New Roman"/>
      <w:b/>
      <w:bCs/>
      <w:sz w:val="68"/>
      <w:szCs w:val="28"/>
    </w:rPr>
  </w:style>
  <w:style w:type="paragraph" w:styleId="Title">
    <w:name w:val="Title"/>
    <w:aliases w:val="Section header"/>
    <w:basedOn w:val="Heading1"/>
    <w:next w:val="Normal"/>
    <w:link w:val="TitleChar"/>
    <w:uiPriority w:val="10"/>
    <w:qFormat/>
    <w:rsid w:val="003D7BF5"/>
    <w:pPr>
      <w:spacing w:before="0"/>
      <w:contextualSpacing/>
      <w:jc w:val="center"/>
    </w:pPr>
    <w:rPr>
      <w:rFonts w:asciiTheme="minorHAnsi" w:hAnsiTheme="minorHAnsi"/>
      <w:spacing w:val="5"/>
      <w:kern w:val="28"/>
      <w:sz w:val="28"/>
      <w:szCs w:val="52"/>
    </w:rPr>
  </w:style>
  <w:style w:type="character" w:customStyle="1" w:styleId="TitleChar">
    <w:name w:val="Title Char"/>
    <w:aliases w:val="Section header Char"/>
    <w:link w:val="Title"/>
    <w:uiPriority w:val="10"/>
    <w:rsid w:val="003D7BF5"/>
    <w:rPr>
      <w:rFonts w:asciiTheme="minorHAnsi" w:eastAsia="Times New Roman" w:hAnsiTheme="minorHAnsi"/>
      <w:b/>
      <w:bCs/>
      <w:spacing w:val="5"/>
      <w:kern w:val="28"/>
      <w:sz w:val="28"/>
      <w:szCs w:val="52"/>
      <w:lang w:eastAsia="en-US"/>
    </w:rPr>
  </w:style>
  <w:style w:type="paragraph" w:styleId="Subtitle">
    <w:name w:val="Subtitle"/>
    <w:aliases w:val="Form Question"/>
    <w:basedOn w:val="Heading2"/>
    <w:next w:val="Normal"/>
    <w:link w:val="SubtitleChar"/>
    <w:uiPriority w:val="11"/>
    <w:qFormat/>
    <w:rsid w:val="00AF7371"/>
    <w:rPr>
      <w:rFonts w:eastAsiaTheme="majorEastAsia" w:cstheme="majorBidi"/>
      <w:b w:val="0"/>
      <w:sz w:val="24"/>
    </w:rPr>
  </w:style>
  <w:style w:type="character" w:customStyle="1" w:styleId="SubtitleChar">
    <w:name w:val="Subtitle Char"/>
    <w:aliases w:val="Form Question Char"/>
    <w:basedOn w:val="DefaultParagraphFont"/>
    <w:link w:val="Subtitle"/>
    <w:uiPriority w:val="11"/>
    <w:rsid w:val="00AF7371"/>
    <w:rPr>
      <w:rFonts w:ascii="Arial" w:eastAsiaTheme="majorEastAsia" w:hAnsi="Arial" w:cstheme="majorBidi"/>
      <w:bCs/>
      <w:sz w:val="24"/>
      <w:szCs w:val="26"/>
      <w:lang w:eastAsia="en-US"/>
    </w:rPr>
  </w:style>
  <w:style w:type="paragraph" w:styleId="NoSpacing">
    <w:name w:val="No Spacing"/>
    <w:uiPriority w:val="1"/>
    <w:qFormat/>
    <w:rsid w:val="00C12FF4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20D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62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237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DocumentTitle">
    <w:name w:val="Document Title"/>
    <w:basedOn w:val="Title"/>
    <w:next w:val="Normal"/>
    <w:link w:val="DocumentTitleChar"/>
    <w:qFormat/>
    <w:rsid w:val="00390AA3"/>
    <w:pPr>
      <w:spacing w:line="259" w:lineRule="auto"/>
    </w:pPr>
    <w:rPr>
      <w:rFonts w:ascii="Calibri" w:hAnsi="Calibri"/>
      <w:bCs w:val="0"/>
      <w:szCs w:val="28"/>
    </w:rPr>
  </w:style>
  <w:style w:type="character" w:styleId="PlaceholderText">
    <w:name w:val="Placeholder Text"/>
    <w:basedOn w:val="DefaultParagraphFont"/>
    <w:uiPriority w:val="99"/>
    <w:semiHidden/>
    <w:rsid w:val="00735BF8"/>
    <w:rPr>
      <w:color w:val="808080"/>
    </w:rPr>
  </w:style>
  <w:style w:type="character" w:customStyle="1" w:styleId="DocumentTitleChar">
    <w:name w:val="Document Title Char"/>
    <w:basedOn w:val="TitleChar"/>
    <w:link w:val="DocumentTitle"/>
    <w:rsid w:val="00390AA3"/>
    <w:rPr>
      <w:rFonts w:ascii="Calibri" w:eastAsia="Times New Roman" w:hAnsi="Calibri"/>
      <w:b/>
      <w:bCs w:val="0"/>
      <w:spacing w:val="5"/>
      <w:kern w:val="28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GBT@birmingham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pdands\Downloads\88.3_A4_Corporate_Cover_Portra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8773D-5192-4C1B-956F-AE4ADEF3FDC5}"/>
      </w:docPartPr>
      <w:docPartBody>
        <w:p w:rsidR="00E6079B" w:rsidRDefault="00CC5571">
          <w:r w:rsidRPr="00CA3A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1E1BC-FEF2-494A-B5A4-0E634A2ABC1D}"/>
      </w:docPartPr>
      <w:docPartBody>
        <w:p w:rsidR="00E6079B" w:rsidRDefault="00CC5571">
          <w:r w:rsidRPr="00CA3A8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3CEA8-D620-471D-9101-0370F9161019}"/>
      </w:docPartPr>
      <w:docPartBody>
        <w:p w:rsidR="00E6079B" w:rsidRDefault="00CC5571">
          <w:r w:rsidRPr="00CA3A8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571"/>
    <w:rsid w:val="00CC5571"/>
    <w:rsid w:val="00D74830"/>
    <w:rsid w:val="00E6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55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B7444E61F7E4187BF087C95D2F8A4" ma:contentTypeVersion="3" ma:contentTypeDescription="Create a new document." ma:contentTypeScope="" ma:versionID="9f42078dbb0cbe1b7d80fd966fc2e75c">
  <xsd:schema xmlns:xsd="http://www.w3.org/2001/XMLSchema" xmlns:xs="http://www.w3.org/2001/XMLSchema" xmlns:p="http://schemas.microsoft.com/office/2006/metadata/properties" xmlns:ns2="57e4a19d-5c10-49be-a954-679698bbb83e" targetNamespace="http://schemas.microsoft.com/office/2006/metadata/properties" ma:root="true" ma:fieldsID="01670e7461ee2f748f7b03703abd4f9a" ns2:_="">
    <xsd:import namespace="57e4a19d-5c10-49be-a954-679698bbb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4a19d-5c10-49be-a954-679698bbb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677C4-3ABF-424F-84B9-40284587DA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0E6DD7-6955-4C35-9AAC-2328D42D3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e4a19d-5c10-49be-a954-679698bbb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0939FE-219C-4541-81F8-40103F1BE6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E0B325-FD18-4907-8DE9-BE2249E8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88.3_A4_Corporate_Cover_Portrait</Template>
  <TotalTime>1</TotalTime>
  <Pages>1</Pages>
  <Words>147</Words>
  <Characters>779</Characters>
  <Application>Microsoft Office Word</Application>
  <DocSecurity>0</DocSecurity>
  <Lines>20</Lines>
  <Paragraphs>20</Paragraphs>
  <ScaleCrop>false</ScaleCrop>
  <Company>Service Birmingham</Company>
  <LinksUpToDate>false</LinksUpToDate>
  <CharactersWithSpaces>906</CharactersWithSpaces>
  <SharedDoc>false</SharedDoc>
  <HLinks>
    <vt:vector size="6" baseType="variant">
      <vt:variant>
        <vt:i4>3080257</vt:i4>
      </vt:variant>
      <vt:variant>
        <vt:i4>0</vt:i4>
      </vt:variant>
      <vt:variant>
        <vt:i4>0</vt:i4>
      </vt:variant>
      <vt:variant>
        <vt:i4>5</vt:i4>
      </vt:variant>
      <vt:variant>
        <vt:lpwstr>mailto:publichealth@birmingham.gov.uk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LGBT History Month Health Conference 2024</dc:title>
  <dc:subject/>
  <dc:creator>Alan Davies</dc:creator>
  <cp:keywords/>
  <cp:lastModifiedBy>Jeremy White</cp:lastModifiedBy>
  <cp:revision>2</cp:revision>
  <dcterms:created xsi:type="dcterms:W3CDTF">2023-12-07T13:57:00Z</dcterms:created>
  <dcterms:modified xsi:type="dcterms:W3CDTF">2023-12-07T13:57:00Z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0x01010066DB7444E61F7E4187BF087C95D2F8A4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a17471b1-27ab-4640-9264-e69a67407ca3_Enabled">
    <vt:lpwstr>true</vt:lpwstr>
  </property>
  <property fmtid="{D5CDD505-2E9C-101B-9397-08002B2CF9AE}" pid="7" name="MSIP_Label_a17471b1-27ab-4640-9264-e69a67407ca3_SetDate">
    <vt:lpwstr>2023-08-11T08:56:14Z</vt:lpwstr>
  </property>
  <property fmtid="{D5CDD505-2E9C-101B-9397-08002B2CF9AE}" pid="8" name="MSIP_Label_a17471b1-27ab-4640-9264-e69a67407ca3_Method">
    <vt:lpwstr>Standard</vt:lpwstr>
  </property>
  <property fmtid="{D5CDD505-2E9C-101B-9397-08002B2CF9AE}" pid="9" name="MSIP_Label_a17471b1-27ab-4640-9264-e69a67407ca3_Name">
    <vt:lpwstr>BCC - OFFICIAL</vt:lpwstr>
  </property>
  <property fmtid="{D5CDD505-2E9C-101B-9397-08002B2CF9AE}" pid="10" name="MSIP_Label_a17471b1-27ab-4640-9264-e69a67407ca3_SiteId">
    <vt:lpwstr>699ace67-d2e4-4bcd-b303-d2bbe2b9bbf1</vt:lpwstr>
  </property>
  <property fmtid="{D5CDD505-2E9C-101B-9397-08002B2CF9AE}" pid="11" name="MSIP_Label_a17471b1-27ab-4640-9264-e69a67407ca3_ActionId">
    <vt:lpwstr>96443da2-5937-4e77-805a-dbdb70791157</vt:lpwstr>
  </property>
  <property fmtid="{D5CDD505-2E9C-101B-9397-08002B2CF9AE}" pid="12" name="MSIP_Label_a17471b1-27ab-4640-9264-e69a67407ca3_ContentBits">
    <vt:lpwstr>2</vt:lpwstr>
  </property>
</Properties>
</file>